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B3666" w14:textId="01AC11E8" w:rsidR="0008234B" w:rsidRPr="009E7CD2" w:rsidRDefault="006B621A" w:rsidP="00062AAF">
      <w:pPr>
        <w:spacing w:before="1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60F0148B" wp14:editId="75510CDB">
                <wp:simplePos x="0" y="0"/>
                <wp:positionH relativeFrom="column">
                  <wp:posOffset>4200525</wp:posOffset>
                </wp:positionH>
                <wp:positionV relativeFrom="page">
                  <wp:posOffset>1696085</wp:posOffset>
                </wp:positionV>
                <wp:extent cx="2314800" cy="129960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800" cy="129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7AB72" w14:textId="77777777" w:rsidR="00DA48EA" w:rsidRPr="0026618A" w:rsidRDefault="00DA48EA" w:rsidP="00C616B7">
                            <w:pPr>
                              <w:pStyle w:val="EinfAbs"/>
                              <w:spacing w:line="240" w:lineRule="auto"/>
                              <w:ind w:left="-85"/>
                              <w:rPr>
                                <w:rFonts w:ascii="Calibri" w:hAnsi="Calibri" w:cs="Mayberry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6618A">
                              <w:rPr>
                                <w:rFonts w:ascii="Calibri" w:hAnsi="Calibri" w:cs="MayberryPro"/>
                                <w:b/>
                                <w:bCs/>
                                <w:sz w:val="20"/>
                                <w:szCs w:val="20"/>
                              </w:rPr>
                              <w:t>Forum der Kulturen Stuttgart e. V</w:t>
                            </w:r>
                            <w:r w:rsidR="00447A52" w:rsidRPr="0026618A">
                              <w:rPr>
                                <w:rFonts w:ascii="Calibri" w:hAnsi="Calibri" w:cs="MayberryPro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228E8F1" w14:textId="77777777" w:rsidR="006B621A" w:rsidRPr="00097546" w:rsidRDefault="006B621A" w:rsidP="00C616B7">
                            <w:pPr>
                              <w:pStyle w:val="EinfAbs"/>
                              <w:spacing w:after="120" w:line="240" w:lineRule="auto"/>
                              <w:ind w:left="-85"/>
                              <w:rPr>
                                <w:rFonts w:ascii="Calibri" w:hAnsi="Calibri" w:cs="MayberryPro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97546">
                              <w:rPr>
                                <w:rFonts w:ascii="Calibri" w:hAnsi="Calibri" w:cs="MayberryPro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House of Resources</w:t>
                            </w:r>
                          </w:p>
                          <w:p w14:paraId="167D340F" w14:textId="77777777" w:rsidR="006B621A" w:rsidRPr="00097546" w:rsidRDefault="00DA48EA" w:rsidP="00C616B7">
                            <w:pPr>
                              <w:pStyle w:val="EinfAbs"/>
                              <w:spacing w:line="240" w:lineRule="auto"/>
                              <w:ind w:left="-85"/>
                              <w:rPr>
                                <w:rFonts w:ascii="Calibri" w:hAnsi="Calibri" w:cs="MayberryPro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097546">
                              <w:rPr>
                                <w:rFonts w:ascii="Calibri" w:hAnsi="Calibri" w:cs="MayberryPro"/>
                                <w:sz w:val="18"/>
                                <w:szCs w:val="18"/>
                                <w:lang w:val="en-US"/>
                              </w:rPr>
                              <w:t>Marktplatz</w:t>
                            </w:r>
                            <w:proofErr w:type="spellEnd"/>
                            <w:r w:rsidRPr="00097546">
                              <w:rPr>
                                <w:rFonts w:ascii="Calibri" w:hAnsi="Calibri" w:cs="MayberryPro"/>
                                <w:sz w:val="18"/>
                                <w:szCs w:val="18"/>
                                <w:lang w:val="en-US"/>
                              </w:rPr>
                              <w:t xml:space="preserve"> 4 · 70173 Stuttgart</w:t>
                            </w:r>
                          </w:p>
                          <w:p w14:paraId="5C42EC94" w14:textId="77777777" w:rsidR="00DA48EA" w:rsidRPr="00097546" w:rsidRDefault="00DA48EA" w:rsidP="00C616B7">
                            <w:pPr>
                              <w:pStyle w:val="EinfAbs"/>
                              <w:spacing w:line="240" w:lineRule="auto"/>
                              <w:ind w:left="-85"/>
                              <w:rPr>
                                <w:rFonts w:ascii="Calibri" w:hAnsi="Calibri" w:cs="MayberryPro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97546">
                              <w:rPr>
                                <w:rFonts w:ascii="Calibri" w:hAnsi="Calibri" w:cs="MayberryPro"/>
                                <w:sz w:val="18"/>
                                <w:szCs w:val="18"/>
                                <w:lang w:val="en-US"/>
                              </w:rPr>
                              <w:t>Tel. 0711/248 48 08-</w:t>
                            </w:r>
                            <w:r w:rsidR="006B621A" w:rsidRPr="00097546">
                              <w:rPr>
                                <w:rFonts w:ascii="Calibri" w:hAnsi="Calibri" w:cs="MayberryPro"/>
                                <w:sz w:val="18"/>
                                <w:szCs w:val="18"/>
                                <w:lang w:val="en-US"/>
                              </w:rPr>
                              <w:t>26</w:t>
                            </w:r>
                          </w:p>
                          <w:p w14:paraId="0E7ACE66" w14:textId="77777777" w:rsidR="006B621A" w:rsidRPr="00097546" w:rsidRDefault="00DA48EA" w:rsidP="00C616B7">
                            <w:pPr>
                              <w:pStyle w:val="EinfAbs"/>
                              <w:spacing w:after="120" w:line="240" w:lineRule="auto"/>
                              <w:ind w:left="-85"/>
                              <w:rPr>
                                <w:rFonts w:ascii="Calibri" w:hAnsi="Calibri" w:cs="MayberryPro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97546">
                              <w:rPr>
                                <w:rFonts w:ascii="Calibri" w:hAnsi="Calibri" w:cs="MayberryPro"/>
                                <w:sz w:val="18"/>
                                <w:szCs w:val="18"/>
                                <w:lang w:val="en-US"/>
                              </w:rPr>
                              <w:t>Fax 0711/</w:t>
                            </w:r>
                            <w:r w:rsidR="00450CDC" w:rsidRPr="00097546">
                              <w:rPr>
                                <w:rFonts w:ascii="Calibri" w:hAnsi="Calibri" w:cs="MayberryPro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 w:rsidRPr="00097546">
                              <w:rPr>
                                <w:rFonts w:ascii="Calibri" w:hAnsi="Calibri" w:cs="MayberryPro"/>
                                <w:sz w:val="18"/>
                                <w:szCs w:val="18"/>
                                <w:lang w:val="en-US"/>
                              </w:rPr>
                              <w:t>48 48 08-88</w:t>
                            </w:r>
                          </w:p>
                          <w:p w14:paraId="184CD05C" w14:textId="77777777" w:rsidR="00DA48EA" w:rsidRPr="00097546" w:rsidRDefault="006B621A" w:rsidP="00C616B7">
                            <w:pPr>
                              <w:pStyle w:val="EinfAbs"/>
                              <w:spacing w:line="240" w:lineRule="auto"/>
                              <w:ind w:left="-85"/>
                              <w:rPr>
                                <w:rFonts w:ascii="Calibri" w:hAnsi="Calibri" w:cs="MayberryPro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97546">
                              <w:rPr>
                                <w:rFonts w:ascii="Calibri" w:hAnsi="Calibri" w:cs="MayberryPro"/>
                                <w:sz w:val="18"/>
                                <w:szCs w:val="18"/>
                                <w:lang w:val="en-US"/>
                              </w:rPr>
                              <w:t>hor-stuttgart</w:t>
                            </w:r>
                            <w:r w:rsidR="00DA48EA" w:rsidRPr="00097546">
                              <w:rPr>
                                <w:rFonts w:ascii="Calibri" w:hAnsi="Calibri" w:cs="MayberryPro"/>
                                <w:sz w:val="18"/>
                                <w:szCs w:val="18"/>
                                <w:lang w:val="en-US"/>
                              </w:rPr>
                              <w:t>@forum-der-kulturen.de</w:t>
                            </w:r>
                          </w:p>
                          <w:p w14:paraId="55E220D4" w14:textId="77777777" w:rsidR="00DA48EA" w:rsidRPr="00874E1C" w:rsidRDefault="006B621A" w:rsidP="00C616B7">
                            <w:pPr>
                              <w:ind w:left="-85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74E1C">
                              <w:rPr>
                                <w:rFonts w:ascii="Calibri" w:hAnsi="Calibri" w:cs="MayberryPro"/>
                                <w:b/>
                                <w:bCs/>
                                <w:sz w:val="18"/>
                                <w:szCs w:val="18"/>
                              </w:rPr>
                              <w:t>house-of-resources-stuttgart</w:t>
                            </w:r>
                            <w:r w:rsidR="00DA48EA" w:rsidRPr="00874E1C">
                              <w:rPr>
                                <w:rFonts w:ascii="Calibri" w:hAnsi="Calibri" w:cs="MayberryPro"/>
                                <w:b/>
                                <w:bCs/>
                                <w:sz w:val="18"/>
                                <w:szCs w:val="18"/>
                              </w:rPr>
                              <w:t>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0148B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30.75pt;margin-top:133.55pt;width:182.25pt;height:102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" filled="f" stroked="f">
                <v:textbox>
                  <w:txbxContent>
                    <w:p w14:paraId="1667AB72" w14:textId="77777777" w:rsidR="00DA48EA" w:rsidRPr="0026618A" w:rsidRDefault="00DA48EA" w:rsidP="00C616B7">
                      <w:pPr>
                        <w:pStyle w:val="EinfAbs"/>
                        <w:spacing w:line="240" w:lineRule="auto"/>
                        <w:ind w:left="-85"/>
                        <w:rPr>
                          <w:rFonts w:ascii="Calibri" w:hAnsi="Calibri" w:cs="MayberryPro"/>
                          <w:b/>
                          <w:bCs/>
                          <w:sz w:val="20"/>
                          <w:szCs w:val="20"/>
                        </w:rPr>
                      </w:pPr>
                      <w:r w:rsidRPr="0026618A">
                        <w:rPr>
                          <w:rFonts w:ascii="Calibri" w:hAnsi="Calibri" w:cs="MayberryPro"/>
                          <w:b/>
                          <w:bCs/>
                          <w:sz w:val="20"/>
                          <w:szCs w:val="20"/>
                        </w:rPr>
                        <w:t>Forum der Kulturen Stuttgart e. V</w:t>
                      </w:r>
                      <w:r w:rsidR="00447A52" w:rsidRPr="0026618A">
                        <w:rPr>
                          <w:rFonts w:ascii="Calibri" w:hAnsi="Calibri" w:cs="MayberryPro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2228E8F1" w14:textId="77777777" w:rsidR="006B621A" w:rsidRPr="00097546" w:rsidRDefault="006B621A" w:rsidP="00C616B7">
                      <w:pPr>
                        <w:pStyle w:val="EinfAbs"/>
                        <w:spacing w:after="120" w:line="240" w:lineRule="auto"/>
                        <w:ind w:left="-85"/>
                        <w:rPr>
                          <w:rFonts w:ascii="Calibri" w:hAnsi="Calibri" w:cs="MayberryPro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097546">
                        <w:rPr>
                          <w:rFonts w:ascii="Calibri" w:hAnsi="Calibri" w:cs="MayberryPro"/>
                          <w:b/>
                          <w:bCs/>
                          <w:sz w:val="20"/>
                          <w:szCs w:val="20"/>
                          <w:lang w:val="en-US"/>
                        </w:rPr>
                        <w:t>House of Resources</w:t>
                      </w:r>
                    </w:p>
                    <w:p w14:paraId="167D340F" w14:textId="77777777" w:rsidR="006B621A" w:rsidRPr="00097546" w:rsidRDefault="00DA48EA" w:rsidP="00C616B7">
                      <w:pPr>
                        <w:pStyle w:val="EinfAbs"/>
                        <w:spacing w:line="240" w:lineRule="auto"/>
                        <w:ind w:left="-85"/>
                        <w:rPr>
                          <w:rFonts w:ascii="Calibri" w:hAnsi="Calibri" w:cs="MayberryPro"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097546">
                        <w:rPr>
                          <w:rFonts w:ascii="Calibri" w:hAnsi="Calibri" w:cs="MayberryPro"/>
                          <w:sz w:val="18"/>
                          <w:szCs w:val="18"/>
                          <w:lang w:val="en-US"/>
                        </w:rPr>
                        <w:t>Marktplatz</w:t>
                      </w:r>
                      <w:proofErr w:type="spellEnd"/>
                      <w:r w:rsidRPr="00097546">
                        <w:rPr>
                          <w:rFonts w:ascii="Calibri" w:hAnsi="Calibri" w:cs="MayberryPro"/>
                          <w:sz w:val="18"/>
                          <w:szCs w:val="18"/>
                          <w:lang w:val="en-US"/>
                        </w:rPr>
                        <w:t xml:space="preserve"> 4 · 70173 Stuttgart</w:t>
                      </w:r>
                    </w:p>
                    <w:p w14:paraId="5C42EC94" w14:textId="77777777" w:rsidR="00DA48EA" w:rsidRPr="00097546" w:rsidRDefault="00DA48EA" w:rsidP="00C616B7">
                      <w:pPr>
                        <w:pStyle w:val="EinfAbs"/>
                        <w:spacing w:line="240" w:lineRule="auto"/>
                        <w:ind w:left="-85"/>
                        <w:rPr>
                          <w:rFonts w:ascii="Calibri" w:hAnsi="Calibri" w:cs="MayberryPro"/>
                          <w:sz w:val="18"/>
                          <w:szCs w:val="18"/>
                          <w:lang w:val="en-US"/>
                        </w:rPr>
                      </w:pPr>
                      <w:r w:rsidRPr="00097546">
                        <w:rPr>
                          <w:rFonts w:ascii="Calibri" w:hAnsi="Calibri" w:cs="MayberryPro"/>
                          <w:sz w:val="18"/>
                          <w:szCs w:val="18"/>
                          <w:lang w:val="en-US"/>
                        </w:rPr>
                        <w:t>Tel. 0711/248 48 08-</w:t>
                      </w:r>
                      <w:r w:rsidR="006B621A" w:rsidRPr="00097546">
                        <w:rPr>
                          <w:rFonts w:ascii="Calibri" w:hAnsi="Calibri" w:cs="MayberryPro"/>
                          <w:sz w:val="18"/>
                          <w:szCs w:val="18"/>
                          <w:lang w:val="en-US"/>
                        </w:rPr>
                        <w:t>26</w:t>
                      </w:r>
                    </w:p>
                    <w:p w14:paraId="0E7ACE66" w14:textId="77777777" w:rsidR="006B621A" w:rsidRPr="00097546" w:rsidRDefault="00DA48EA" w:rsidP="00C616B7">
                      <w:pPr>
                        <w:pStyle w:val="EinfAbs"/>
                        <w:spacing w:after="120" w:line="240" w:lineRule="auto"/>
                        <w:ind w:left="-85"/>
                        <w:rPr>
                          <w:rFonts w:ascii="Calibri" w:hAnsi="Calibri" w:cs="MayberryPro"/>
                          <w:sz w:val="18"/>
                          <w:szCs w:val="18"/>
                          <w:lang w:val="en-US"/>
                        </w:rPr>
                      </w:pPr>
                      <w:r w:rsidRPr="00097546">
                        <w:rPr>
                          <w:rFonts w:ascii="Calibri" w:hAnsi="Calibri" w:cs="MayberryPro"/>
                          <w:sz w:val="18"/>
                          <w:szCs w:val="18"/>
                          <w:lang w:val="en-US"/>
                        </w:rPr>
                        <w:t>Fax 0711/</w:t>
                      </w:r>
                      <w:r w:rsidR="00450CDC" w:rsidRPr="00097546">
                        <w:rPr>
                          <w:rFonts w:ascii="Calibri" w:hAnsi="Calibri" w:cs="MayberryPro"/>
                          <w:sz w:val="18"/>
                          <w:szCs w:val="18"/>
                          <w:lang w:val="en-US"/>
                        </w:rPr>
                        <w:t>2</w:t>
                      </w:r>
                      <w:r w:rsidRPr="00097546">
                        <w:rPr>
                          <w:rFonts w:ascii="Calibri" w:hAnsi="Calibri" w:cs="MayberryPro"/>
                          <w:sz w:val="18"/>
                          <w:szCs w:val="18"/>
                          <w:lang w:val="en-US"/>
                        </w:rPr>
                        <w:t>48 48 08-88</w:t>
                      </w:r>
                    </w:p>
                    <w:p w14:paraId="184CD05C" w14:textId="77777777" w:rsidR="00DA48EA" w:rsidRPr="00097546" w:rsidRDefault="006B621A" w:rsidP="00C616B7">
                      <w:pPr>
                        <w:pStyle w:val="EinfAbs"/>
                        <w:spacing w:line="240" w:lineRule="auto"/>
                        <w:ind w:left="-85"/>
                        <w:rPr>
                          <w:rFonts w:ascii="Calibri" w:hAnsi="Calibri" w:cs="MayberryPro"/>
                          <w:sz w:val="18"/>
                          <w:szCs w:val="18"/>
                          <w:lang w:val="en-US"/>
                        </w:rPr>
                      </w:pPr>
                      <w:r w:rsidRPr="00097546">
                        <w:rPr>
                          <w:rFonts w:ascii="Calibri" w:hAnsi="Calibri" w:cs="MayberryPro"/>
                          <w:sz w:val="18"/>
                          <w:szCs w:val="18"/>
                          <w:lang w:val="en-US"/>
                        </w:rPr>
                        <w:t>hor-stuttgart</w:t>
                      </w:r>
                      <w:r w:rsidR="00DA48EA" w:rsidRPr="00097546">
                        <w:rPr>
                          <w:rFonts w:ascii="Calibri" w:hAnsi="Calibri" w:cs="MayberryPro"/>
                          <w:sz w:val="18"/>
                          <w:szCs w:val="18"/>
                          <w:lang w:val="en-US"/>
                        </w:rPr>
                        <w:t>@forum-der-kulturen.de</w:t>
                      </w:r>
                    </w:p>
                    <w:p w14:paraId="55E220D4" w14:textId="77777777" w:rsidR="00DA48EA" w:rsidRPr="00874E1C" w:rsidRDefault="006B621A" w:rsidP="00C616B7">
                      <w:pPr>
                        <w:ind w:left="-85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 w:rsidRPr="00874E1C">
                        <w:rPr>
                          <w:rFonts w:ascii="Calibri" w:hAnsi="Calibri" w:cs="MayberryPro"/>
                          <w:b/>
                          <w:bCs/>
                          <w:sz w:val="18"/>
                          <w:szCs w:val="18"/>
                        </w:rPr>
                        <w:t>house-of-resources-stuttgart</w:t>
                      </w:r>
                      <w:r w:rsidR="00DA48EA" w:rsidRPr="00874E1C">
                        <w:rPr>
                          <w:rFonts w:ascii="Calibri" w:hAnsi="Calibri" w:cs="MayberryPro"/>
                          <w:b/>
                          <w:bCs/>
                          <w:sz w:val="18"/>
                          <w:szCs w:val="18"/>
                        </w:rPr>
                        <w:t>.de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062AAF" w:rsidRPr="009E7CD2">
        <w:rPr>
          <w:rFonts w:asciiTheme="majorHAnsi" w:hAnsiTheme="majorHAnsi" w:cs="MayberryPro"/>
          <w:b/>
          <w:bCs/>
          <w:sz w:val="36"/>
          <w:szCs w:val="36"/>
        </w:rPr>
        <w:t xml:space="preserve">House </w:t>
      </w:r>
      <w:proofErr w:type="spellStart"/>
      <w:r w:rsidR="00062AAF" w:rsidRPr="009E7CD2">
        <w:rPr>
          <w:rFonts w:asciiTheme="majorHAnsi" w:hAnsiTheme="majorHAnsi" w:cs="MayberryPro"/>
          <w:b/>
          <w:bCs/>
          <w:sz w:val="36"/>
          <w:szCs w:val="36"/>
        </w:rPr>
        <w:t>of</w:t>
      </w:r>
      <w:proofErr w:type="spellEnd"/>
      <w:r w:rsidR="00062AAF" w:rsidRPr="009E7CD2">
        <w:rPr>
          <w:rFonts w:asciiTheme="majorHAnsi" w:hAnsiTheme="majorHAnsi" w:cs="MayberryPro"/>
          <w:b/>
          <w:bCs/>
          <w:sz w:val="36"/>
          <w:szCs w:val="36"/>
        </w:rPr>
        <w:t xml:space="preserve"> Resources</w:t>
      </w:r>
    </w:p>
    <w:p w14:paraId="5702B2A8" w14:textId="77777777" w:rsidR="0008234B" w:rsidRPr="009E7CD2" w:rsidRDefault="0008234B" w:rsidP="0008234B">
      <w:pPr>
        <w:tabs>
          <w:tab w:val="left" w:pos="0"/>
        </w:tabs>
        <w:rPr>
          <w:rFonts w:asciiTheme="majorHAnsi" w:hAnsiTheme="majorHAnsi" w:cs="MayberryPro"/>
          <w:sz w:val="22"/>
          <w:szCs w:val="22"/>
        </w:rPr>
      </w:pPr>
    </w:p>
    <w:p w14:paraId="1D8CBB70" w14:textId="30AB23B8" w:rsidR="0008234B" w:rsidRPr="00062AAF" w:rsidRDefault="00062AAF" w:rsidP="0008234B">
      <w:pPr>
        <w:tabs>
          <w:tab w:val="left" w:pos="0"/>
        </w:tabs>
        <w:rPr>
          <w:rFonts w:asciiTheme="majorHAnsi" w:hAnsiTheme="majorHAnsi" w:cs="MayberryPro"/>
          <w:b/>
          <w:bCs/>
          <w:sz w:val="22"/>
          <w:szCs w:val="22"/>
        </w:rPr>
      </w:pPr>
      <w:r w:rsidRPr="00062AAF">
        <w:rPr>
          <w:rFonts w:asciiTheme="majorHAnsi" w:hAnsiTheme="majorHAnsi" w:cs="MayberryPro"/>
          <w:b/>
          <w:bCs/>
          <w:sz w:val="22"/>
          <w:szCs w:val="22"/>
        </w:rPr>
        <w:t>Antrag zur Förderung von P</w:t>
      </w:r>
      <w:r>
        <w:rPr>
          <w:rFonts w:asciiTheme="majorHAnsi" w:hAnsiTheme="majorHAnsi" w:cs="MayberryPro"/>
          <w:b/>
          <w:bCs/>
          <w:sz w:val="22"/>
          <w:szCs w:val="22"/>
        </w:rPr>
        <w:t xml:space="preserve">rojekten und </w:t>
      </w:r>
      <w:r w:rsidR="00682189">
        <w:rPr>
          <w:rFonts w:asciiTheme="majorHAnsi" w:hAnsiTheme="majorHAnsi" w:cs="MayberryPro"/>
          <w:b/>
          <w:bCs/>
          <w:sz w:val="22"/>
          <w:szCs w:val="22"/>
        </w:rPr>
        <w:t>Veranstaltungen</w:t>
      </w:r>
    </w:p>
    <w:p w14:paraId="7609618B" w14:textId="20160F9D" w:rsidR="0008234B" w:rsidRPr="009E7CD2" w:rsidRDefault="0008234B" w:rsidP="00044293">
      <w:pPr>
        <w:tabs>
          <w:tab w:val="left" w:pos="0"/>
        </w:tabs>
        <w:rPr>
          <w:rFonts w:ascii="Calibri" w:hAnsi="Calibri" w:cs="Calibri"/>
          <w:sz w:val="22"/>
          <w:szCs w:val="22"/>
        </w:rPr>
      </w:pPr>
    </w:p>
    <w:p w14:paraId="0961B7DB" w14:textId="6000894C" w:rsidR="00062AAF" w:rsidRPr="009E7CD2" w:rsidRDefault="00062AAF" w:rsidP="00044293">
      <w:pPr>
        <w:tabs>
          <w:tab w:val="left" w:pos="0"/>
        </w:tabs>
        <w:rPr>
          <w:rFonts w:ascii="Calibri" w:hAnsi="Calibri" w:cs="Calibri"/>
          <w:sz w:val="22"/>
          <w:szCs w:val="22"/>
        </w:rPr>
      </w:pPr>
    </w:p>
    <w:p w14:paraId="0FA0035A" w14:textId="08AD45E7" w:rsidR="00062AAF" w:rsidRPr="009E7CD2" w:rsidRDefault="00062AAF" w:rsidP="00044293">
      <w:pPr>
        <w:tabs>
          <w:tab w:val="left" w:pos="0"/>
        </w:tabs>
        <w:rPr>
          <w:rFonts w:ascii="Calibri" w:hAnsi="Calibri" w:cs="Calibri"/>
          <w:sz w:val="22"/>
          <w:szCs w:val="22"/>
        </w:rPr>
      </w:pPr>
    </w:p>
    <w:p w14:paraId="7A5F56DA" w14:textId="3693E248" w:rsidR="00062AAF" w:rsidRPr="009E7CD2" w:rsidRDefault="00062AAF" w:rsidP="00044293">
      <w:pPr>
        <w:tabs>
          <w:tab w:val="left" w:pos="0"/>
        </w:tabs>
        <w:rPr>
          <w:rFonts w:ascii="Calibri" w:hAnsi="Calibri" w:cs="Calibri"/>
          <w:sz w:val="22"/>
          <w:szCs w:val="22"/>
        </w:rPr>
      </w:pP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9054"/>
      </w:tblGrid>
      <w:tr w:rsidR="00062AAF" w:rsidRPr="00062AAF" w14:paraId="1C040AAE" w14:textId="77777777" w:rsidTr="00062AAF">
        <w:tc>
          <w:tcPr>
            <w:tcW w:w="9054" w:type="dxa"/>
          </w:tcPr>
          <w:p w14:paraId="61BE51F8" w14:textId="77777777" w:rsidR="00CA125A" w:rsidRDefault="00062AAF" w:rsidP="003D3578">
            <w:pPr>
              <w:rPr>
                <w:rFonts w:ascii="Calibri" w:hAnsi="Calibri" w:cs="Calibri"/>
                <w:sz w:val="22"/>
                <w:szCs w:val="22"/>
              </w:rPr>
            </w:pPr>
            <w:r w:rsidRPr="007D7905">
              <w:rPr>
                <w:rFonts w:ascii="Calibri" w:hAnsi="Calibri" w:cs="Calibri"/>
                <w:b/>
              </w:rPr>
              <w:t>Name des Vereins / der Initiative:</w:t>
            </w:r>
            <w:r w:rsidR="007D7905">
              <w:rPr>
                <w:rFonts w:ascii="Calibri" w:hAnsi="Calibri" w:cs="Calibri"/>
                <w:b/>
              </w:rPr>
              <w:tab/>
            </w:r>
          </w:p>
          <w:p w14:paraId="18758D96" w14:textId="01B51630" w:rsidR="003D3578" w:rsidRDefault="003D3578" w:rsidP="003D3578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F820FF9" w14:textId="77777777" w:rsidR="003D3578" w:rsidRDefault="003D3578" w:rsidP="003D3578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3D024B00" w14:textId="70C5635E" w:rsidR="003D3578" w:rsidRPr="00062AAF" w:rsidRDefault="003D3578" w:rsidP="003D357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2AAF" w:rsidRPr="00062AAF" w14:paraId="6F4C167B" w14:textId="77777777" w:rsidTr="001D2B57">
        <w:trPr>
          <w:trHeight w:val="9040"/>
        </w:trPr>
        <w:tc>
          <w:tcPr>
            <w:tcW w:w="9054" w:type="dxa"/>
          </w:tcPr>
          <w:p w14:paraId="47B654EE" w14:textId="77777777" w:rsidR="00CA125A" w:rsidRPr="007D7905" w:rsidRDefault="00CA125A" w:rsidP="00CA125A">
            <w:pPr>
              <w:rPr>
                <w:rFonts w:ascii="Calibri" w:eastAsia="Times New Roman" w:hAnsi="Calibri" w:cs="Calibri"/>
                <w:b/>
                <w:color w:val="000000" w:themeColor="text1"/>
                <w:u w:val="single"/>
              </w:rPr>
            </w:pPr>
            <w:r w:rsidRPr="007D7905">
              <w:rPr>
                <w:rFonts w:ascii="Calibri" w:eastAsia="Times New Roman" w:hAnsi="Calibri" w:cs="Calibri"/>
                <w:b/>
                <w:color w:val="000000" w:themeColor="text1"/>
                <w:u w:val="single"/>
              </w:rPr>
              <w:t xml:space="preserve">Daten zum Verein oder zur Initiative: </w:t>
            </w:r>
          </w:p>
          <w:p w14:paraId="38E50215" w14:textId="77777777" w:rsidR="00CA125A" w:rsidRDefault="00CA125A" w:rsidP="00CA125A">
            <w:pPr>
              <w:rPr>
                <w:rFonts w:ascii="Calibri" w:eastAsia="Times New Roman" w:hAnsi="Calibri" w:cs="Calibri"/>
                <w:b/>
                <w:color w:val="000000" w:themeColor="text1"/>
              </w:rPr>
            </w:pPr>
          </w:p>
          <w:p w14:paraId="1B6686F7" w14:textId="4EA50F57" w:rsidR="001718EA" w:rsidRPr="001718EA" w:rsidRDefault="00D01B56" w:rsidP="001718EA">
            <w:pPr>
              <w:pStyle w:val="Listenabsatz"/>
              <w:numPr>
                <w:ilvl w:val="0"/>
                <w:numId w:val="9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u w:val="single"/>
              </w:rPr>
            </w:pPr>
            <w:r w:rsidRPr="001718EA">
              <w:rPr>
                <w:rFonts w:ascii="Calibri" w:eastAsia="Times New Roman" w:hAnsi="Calibri" w:cs="Calibri"/>
                <w:b/>
                <w:color w:val="000000" w:themeColor="text1"/>
                <w:sz w:val="22"/>
                <w:szCs w:val="22"/>
                <w:u w:val="single"/>
              </w:rPr>
              <w:t xml:space="preserve">Adresse </w:t>
            </w:r>
            <w:r w:rsidRPr="001718E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u w:val="single"/>
              </w:rPr>
              <w:t xml:space="preserve">des </w:t>
            </w:r>
            <w:r w:rsidR="006B6434" w:rsidRPr="0077139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u w:val="single"/>
              </w:rPr>
              <w:t>Verein</w:t>
            </w:r>
            <w:r w:rsidR="0077139D" w:rsidRPr="0077139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u w:val="single"/>
              </w:rPr>
              <w:t>s</w:t>
            </w:r>
            <w:r w:rsidR="006B6434" w:rsidRPr="0077139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u w:val="single"/>
              </w:rPr>
              <w:t>/Initiative</w:t>
            </w:r>
            <w:r w:rsidRPr="001718EA">
              <w:rPr>
                <w:rFonts w:ascii="Calibri" w:eastAsia="Times New Roman" w:hAnsi="Calibri" w:cs="Calibri"/>
                <w:b/>
                <w:color w:val="000000" w:themeColor="text1"/>
                <w:sz w:val="22"/>
                <w:szCs w:val="22"/>
                <w:u w:val="single"/>
              </w:rPr>
              <w:t>:</w:t>
            </w:r>
          </w:p>
          <w:p w14:paraId="0BCD14E0" w14:textId="77777777" w:rsidR="00335E1A" w:rsidRDefault="00DA454E" w:rsidP="00CA125A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</w:pPr>
            <w:r w:rsidRPr="00151256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ab/>
            </w:r>
            <w:r w:rsidR="00335E1A" w:rsidRPr="00335E1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Straße, Hausnr.:</w:t>
            </w:r>
          </w:p>
          <w:p w14:paraId="650620F5" w14:textId="1BA83661" w:rsidR="00565158" w:rsidRDefault="00DA454E" w:rsidP="00CA125A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</w:pPr>
            <w:r w:rsidRPr="00151256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ab/>
            </w:r>
            <w:r w:rsidR="00335E1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PLZ, Ort:</w:t>
            </w:r>
          </w:p>
          <w:p w14:paraId="1F3AEBCD" w14:textId="77777777" w:rsidR="00324305" w:rsidRPr="00151256" w:rsidRDefault="00324305" w:rsidP="00CA125A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</w:pPr>
          </w:p>
          <w:p w14:paraId="280FA6CA" w14:textId="5974021E" w:rsidR="001718EA" w:rsidRPr="00335E1A" w:rsidRDefault="00565158" w:rsidP="006256E8">
            <w:pPr>
              <w:pStyle w:val="Listenabsatz"/>
              <w:numPr>
                <w:ilvl w:val="0"/>
                <w:numId w:val="9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u w:val="single"/>
              </w:rPr>
            </w:pPr>
            <w:r w:rsidRPr="00335E1A">
              <w:rPr>
                <w:rFonts w:ascii="Calibri" w:eastAsia="Times New Roman" w:hAnsi="Calibri" w:cs="Calibri"/>
                <w:b/>
                <w:color w:val="000000" w:themeColor="text1"/>
                <w:sz w:val="22"/>
                <w:szCs w:val="22"/>
                <w:u w:val="single"/>
              </w:rPr>
              <w:t>Ansprechpartner*in</w:t>
            </w:r>
            <w:r w:rsidR="001718EA" w:rsidRPr="00335E1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u w:val="single"/>
              </w:rPr>
              <w:t xml:space="preserve"> für das Projekt</w:t>
            </w:r>
            <w:r w:rsidR="006B6434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u w:val="single"/>
              </w:rPr>
              <w:t xml:space="preserve"> </w:t>
            </w:r>
            <w:r w:rsidR="006B6434" w:rsidRPr="006B6434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u w:val="single"/>
              </w:rPr>
              <w:t>im Verein/Initiative</w:t>
            </w:r>
            <w:r w:rsidR="001718EA" w:rsidRPr="00335E1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u w:val="single"/>
              </w:rPr>
              <w:t>:</w:t>
            </w:r>
            <w:r w:rsidRPr="00335E1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u w:val="single"/>
              </w:rPr>
              <w:t xml:space="preserve"> </w:t>
            </w:r>
          </w:p>
          <w:p w14:paraId="33CFA2D3" w14:textId="7DF46A4C" w:rsidR="00565158" w:rsidRPr="00151256" w:rsidRDefault="002877C6" w:rsidP="001718EA">
            <w:pPr>
              <w:pStyle w:val="Listenabsatz"/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</w:pPr>
            <w:r w:rsidRPr="00151256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 xml:space="preserve">Vorname, </w:t>
            </w:r>
            <w:r w:rsidR="006A7B6C" w:rsidRPr="00151256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N</w:t>
            </w:r>
            <w:r w:rsidRPr="00151256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ame:</w:t>
            </w:r>
          </w:p>
          <w:p w14:paraId="69BA3B90" w14:textId="249ED747" w:rsidR="002877C6" w:rsidRPr="00151256" w:rsidRDefault="00955638" w:rsidP="002877C6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</w:pPr>
            <w:r w:rsidRPr="00151256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ab/>
            </w:r>
            <w:r w:rsidR="00335E1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S</w:t>
            </w:r>
            <w:r w:rsidR="002877C6" w:rsidRPr="00151256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traße, Hausnr.:</w:t>
            </w:r>
          </w:p>
          <w:p w14:paraId="776DDF80" w14:textId="5B182E44" w:rsidR="002877C6" w:rsidRPr="00151256" w:rsidRDefault="002877C6" w:rsidP="002877C6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</w:pPr>
            <w:r w:rsidRPr="00151256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ab/>
              <w:t>PLZ, Ort:</w:t>
            </w:r>
          </w:p>
          <w:p w14:paraId="01B5EB01" w14:textId="13EDB822" w:rsidR="002877C6" w:rsidRPr="00372123" w:rsidRDefault="002877C6" w:rsidP="002877C6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151256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ab/>
            </w:r>
            <w:proofErr w:type="spellStart"/>
            <w:r w:rsidRPr="00372123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  <w:t>Telefon</w:t>
            </w:r>
            <w:proofErr w:type="spellEnd"/>
            <w:r w:rsidRPr="00372123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  <w:t>:</w:t>
            </w:r>
          </w:p>
          <w:p w14:paraId="3B053E29" w14:textId="5B641847" w:rsidR="002877C6" w:rsidRPr="00372123" w:rsidRDefault="002877C6" w:rsidP="002877C6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372123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  <w:tab/>
            </w:r>
            <w:r w:rsidR="00335E1A" w:rsidRPr="00372123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  <w:t>E-Mail:</w:t>
            </w:r>
          </w:p>
          <w:p w14:paraId="4AB6636F" w14:textId="289FD44F" w:rsidR="00033F6A" w:rsidRDefault="00033F6A" w:rsidP="002877C6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372123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  <w:tab/>
            </w:r>
            <w:r w:rsidRPr="00033F6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  <w:t>Social media (</w:t>
            </w:r>
            <w:proofErr w:type="spellStart"/>
            <w:r w:rsidRPr="00033F6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  <w:t>facebook</w:t>
            </w:r>
            <w:proofErr w:type="spellEnd"/>
            <w:r w:rsidRPr="00033F6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033F6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  <w:t>instagram</w:t>
            </w:r>
            <w:proofErr w:type="spellEnd"/>
            <w:r w:rsidRPr="00033F6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  <w:t xml:space="preserve">, twitter, </w:t>
            </w:r>
            <w:proofErr w:type="spellStart"/>
            <w:r w:rsidRPr="00033F6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  <w:t>youtube</w:t>
            </w:r>
            <w:proofErr w:type="spellEnd"/>
            <w:r w:rsidRPr="00033F6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  <w:t>):</w:t>
            </w:r>
          </w:p>
          <w:p w14:paraId="16A0A4A8" w14:textId="77777777" w:rsidR="00033F6A" w:rsidRPr="00033F6A" w:rsidRDefault="00033F6A" w:rsidP="002877C6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</w:pPr>
          </w:p>
          <w:p w14:paraId="38D55DEC" w14:textId="3274D2AB" w:rsidR="002877C6" w:rsidRPr="00033F6A" w:rsidRDefault="002877C6" w:rsidP="002877C6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</w:pPr>
            <w:r w:rsidRPr="00033F6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val="en-US"/>
              </w:rPr>
              <w:tab/>
            </w:r>
          </w:p>
          <w:p w14:paraId="63B72DD3" w14:textId="6B9C0AF2" w:rsidR="00096555" w:rsidRPr="00324305" w:rsidRDefault="00AD7BBD" w:rsidP="00324305">
            <w:pPr>
              <w:pStyle w:val="Listenabsatz"/>
              <w:numPr>
                <w:ilvl w:val="0"/>
                <w:numId w:val="9"/>
              </w:numPr>
              <w:rPr>
                <w:rFonts w:ascii="Calibri" w:eastAsia="Times New Roman" w:hAnsi="Calibri" w:cs="Calibri"/>
                <w:color w:val="000000" w:themeColor="text1"/>
              </w:rPr>
            </w:pPr>
            <w:r w:rsidRPr="00151256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 xml:space="preserve">Ist Ihr </w:t>
            </w:r>
            <w:r w:rsidR="006B6434" w:rsidRPr="005255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Verein</w:t>
            </w:r>
            <w:r w:rsidR="006B6434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/Initiative</w:t>
            </w:r>
            <w:r w:rsidR="006B6434" w:rsidRPr="00151256">
              <w:rPr>
                <w:rFonts w:ascii="Calibri" w:eastAsia="Times New Roman" w:hAnsi="Calibri" w:cs="Calibri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151256">
              <w:rPr>
                <w:rFonts w:ascii="Calibri" w:eastAsia="Times New Roman" w:hAnsi="Calibri" w:cs="Calibri"/>
                <w:b/>
                <w:color w:val="000000" w:themeColor="text1"/>
                <w:sz w:val="22"/>
                <w:szCs w:val="22"/>
              </w:rPr>
              <w:t>Mitglied beim Forum der Kulturen</w:t>
            </w:r>
            <w:r w:rsidRPr="00151256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?</w:t>
            </w:r>
            <w:r w:rsidR="00321B03" w:rsidRPr="00151256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ab/>
            </w:r>
            <w:r w:rsidR="00324305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_</w:t>
            </w:r>
            <w:r w:rsidR="00335E1A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 xml:space="preserve">__ </w:t>
            </w:r>
            <w:r w:rsidRPr="00151256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 xml:space="preserve">Ja  </w:t>
            </w:r>
            <w:r w:rsidRPr="00151256">
              <w:rPr>
                <w:rFonts w:ascii="Calibri" w:eastAsia="MS Gothic" w:hAnsi="Calibri" w:cs="Calibri"/>
                <w:color w:val="000000" w:themeColor="text1"/>
                <w:sz w:val="22"/>
                <w:szCs w:val="22"/>
              </w:rPr>
              <w:t xml:space="preserve">       </w:t>
            </w:r>
            <w:r w:rsidR="00335E1A">
              <w:rPr>
                <w:rFonts w:ascii="Calibri" w:eastAsia="MS Gothic" w:hAnsi="Calibri" w:cs="Calibri"/>
                <w:color w:val="000000" w:themeColor="text1"/>
                <w:sz w:val="22"/>
                <w:szCs w:val="22"/>
              </w:rPr>
              <w:t>_</w:t>
            </w:r>
            <w:r w:rsidR="00324305">
              <w:rPr>
                <w:rFonts w:ascii="Calibri" w:eastAsia="MS Gothic" w:hAnsi="Calibri" w:cs="Calibri"/>
                <w:color w:val="000000" w:themeColor="text1"/>
                <w:sz w:val="22"/>
                <w:szCs w:val="22"/>
              </w:rPr>
              <w:t>_</w:t>
            </w:r>
            <w:r w:rsidR="00335E1A">
              <w:rPr>
                <w:rFonts w:ascii="Calibri" w:eastAsia="MS Gothic" w:hAnsi="Calibri" w:cs="Calibri"/>
                <w:color w:val="000000" w:themeColor="text1"/>
                <w:sz w:val="22"/>
                <w:szCs w:val="22"/>
              </w:rPr>
              <w:t>_</w:t>
            </w:r>
            <w:r w:rsidRPr="00151256">
              <w:rPr>
                <w:rFonts w:ascii="Calibri" w:eastAsia="MS Gothic" w:hAnsi="Calibri" w:cs="Calibri"/>
                <w:color w:val="000000" w:themeColor="text1"/>
                <w:sz w:val="22"/>
                <w:szCs w:val="22"/>
              </w:rPr>
              <w:t>Nein</w:t>
            </w:r>
          </w:p>
          <w:p w14:paraId="539D7CE4" w14:textId="77777777" w:rsidR="00324305" w:rsidRPr="00151256" w:rsidRDefault="00324305" w:rsidP="00324305">
            <w:pPr>
              <w:pStyle w:val="Listenabsatz"/>
              <w:rPr>
                <w:rFonts w:ascii="Calibri" w:eastAsia="Times New Roman" w:hAnsi="Calibri" w:cs="Calibri"/>
                <w:color w:val="000000" w:themeColor="text1"/>
              </w:rPr>
            </w:pPr>
          </w:p>
          <w:p w14:paraId="09A5F77D" w14:textId="6F638BD4" w:rsidR="00D01B56" w:rsidRPr="005255CD" w:rsidRDefault="00D01B56" w:rsidP="00F8670C">
            <w:pPr>
              <w:pStyle w:val="Listenabsatz"/>
              <w:numPr>
                <w:ilvl w:val="0"/>
                <w:numId w:val="9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</w:pPr>
            <w:r w:rsidRPr="005255CD">
              <w:rPr>
                <w:rFonts w:ascii="Calibri" w:eastAsia="Times New Roman" w:hAnsi="Calibri" w:cs="Calibri"/>
                <w:b/>
                <w:color w:val="000000" w:themeColor="text1"/>
                <w:sz w:val="22"/>
                <w:szCs w:val="22"/>
              </w:rPr>
              <w:t xml:space="preserve">Seit wann </w:t>
            </w:r>
            <w:r w:rsidRPr="005255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 xml:space="preserve">gibt es den </w:t>
            </w:r>
            <w:r w:rsidR="006B6434" w:rsidRPr="005255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Verein</w:t>
            </w:r>
            <w:r w:rsidR="006B6434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/Initiative</w:t>
            </w:r>
            <w:r w:rsidRPr="005255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?</w:t>
            </w:r>
            <w:r w:rsidR="00096555" w:rsidRPr="005255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ab/>
            </w:r>
          </w:p>
          <w:p w14:paraId="21C92CA4" w14:textId="77777777" w:rsidR="00321B03" w:rsidRPr="005255CD" w:rsidRDefault="00321B03" w:rsidP="00CA125A">
            <w:pPr>
              <w:rPr>
                <w:rFonts w:ascii="Calibri" w:eastAsia="Times New Roman" w:hAnsi="Calibri" w:cs="Calibri"/>
                <w:b/>
                <w:color w:val="000000" w:themeColor="text1"/>
                <w:sz w:val="22"/>
                <w:szCs w:val="22"/>
              </w:rPr>
            </w:pPr>
          </w:p>
          <w:p w14:paraId="43469C3D" w14:textId="24AA1165" w:rsidR="00D01B56" w:rsidRPr="005255CD" w:rsidRDefault="00096555" w:rsidP="00096555">
            <w:pPr>
              <w:pStyle w:val="Listenabsatz"/>
              <w:numPr>
                <w:ilvl w:val="0"/>
                <w:numId w:val="9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</w:pPr>
            <w:r w:rsidRPr="005255CD">
              <w:rPr>
                <w:rFonts w:ascii="Calibri" w:eastAsia="Times New Roman" w:hAnsi="Calibri" w:cs="Calibri"/>
                <w:b/>
                <w:color w:val="000000" w:themeColor="text1"/>
                <w:sz w:val="22"/>
                <w:szCs w:val="22"/>
              </w:rPr>
              <w:t>Wie viele</w:t>
            </w:r>
            <w:r w:rsidR="00D01B56" w:rsidRPr="005255CD">
              <w:rPr>
                <w:rFonts w:ascii="Calibri" w:eastAsia="Times New Roman" w:hAnsi="Calibri" w:cs="Calibri"/>
                <w:b/>
                <w:color w:val="000000" w:themeColor="text1"/>
                <w:sz w:val="22"/>
                <w:szCs w:val="22"/>
              </w:rPr>
              <w:t xml:space="preserve"> Mitglieder </w:t>
            </w:r>
            <w:r w:rsidR="00D01B56" w:rsidRPr="005255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hat der Verein</w:t>
            </w:r>
            <w:r w:rsidR="006B6434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/Initiative</w:t>
            </w:r>
            <w:r w:rsidR="00D01B56" w:rsidRPr="005255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?</w:t>
            </w:r>
            <w:r w:rsidR="00321B03" w:rsidRPr="005255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ab/>
            </w:r>
          </w:p>
          <w:p w14:paraId="71313B4D" w14:textId="77777777" w:rsidR="00AE6AD9" w:rsidRPr="005255CD" w:rsidRDefault="00AE6AD9" w:rsidP="00CA125A">
            <w:pPr>
              <w:rPr>
                <w:rFonts w:ascii="Calibri" w:eastAsia="Times New Roman" w:hAnsi="Calibri" w:cs="Calibri"/>
                <w:b/>
                <w:color w:val="000000" w:themeColor="text1"/>
                <w:sz w:val="22"/>
                <w:szCs w:val="22"/>
              </w:rPr>
            </w:pPr>
          </w:p>
          <w:p w14:paraId="42DB8C46" w14:textId="0A9C77B7" w:rsidR="00CA125A" w:rsidRPr="005255CD" w:rsidRDefault="00CA125A" w:rsidP="00096555">
            <w:pPr>
              <w:pStyle w:val="Listenabsatz"/>
              <w:numPr>
                <w:ilvl w:val="0"/>
                <w:numId w:val="9"/>
              </w:num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</w:pPr>
            <w:r w:rsidRPr="005255CD">
              <w:rPr>
                <w:rFonts w:ascii="Calibri" w:eastAsia="Times New Roman" w:hAnsi="Calibri" w:cs="Calibri"/>
                <w:b/>
                <w:color w:val="000000" w:themeColor="text1"/>
                <w:sz w:val="22"/>
                <w:szCs w:val="22"/>
              </w:rPr>
              <w:t>Wo</w:t>
            </w:r>
            <w:r w:rsidRPr="005255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 xml:space="preserve"> in Stuttgart ist der </w:t>
            </w:r>
            <w:r w:rsidR="006B6434" w:rsidRPr="005255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Verein</w:t>
            </w:r>
            <w:r w:rsidR="006B6434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/die Initiative</w:t>
            </w:r>
            <w:r w:rsidR="006B6434" w:rsidRPr="005255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005255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akti</w:t>
            </w:r>
            <w:r w:rsidR="00096555" w:rsidRPr="005255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 xml:space="preserve">v </w:t>
            </w:r>
            <w:r w:rsidR="00096555" w:rsidRPr="005255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ab/>
            </w:r>
          </w:p>
          <w:p w14:paraId="7BA13CEE" w14:textId="77777777" w:rsidR="00CA125A" w:rsidRPr="005255CD" w:rsidRDefault="00CA125A" w:rsidP="00CA125A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</w:pPr>
          </w:p>
          <w:p w14:paraId="73AB7F0D" w14:textId="0D868C87" w:rsidR="00CA125A" w:rsidRPr="005255CD" w:rsidRDefault="00D23CFB" w:rsidP="00096555">
            <w:pPr>
              <w:pStyle w:val="Listenabsatz"/>
              <w:numPr>
                <w:ilvl w:val="0"/>
                <w:numId w:val="9"/>
              </w:numPr>
              <w:rPr>
                <w:rFonts w:ascii="Calibri" w:eastAsia="Times New Roman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 xml:space="preserve">Was macht ihr </w:t>
            </w:r>
            <w:r w:rsidR="006B6434" w:rsidRPr="005255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Verein</w:t>
            </w:r>
            <w:r w:rsidR="006B6434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>/Initiative</w:t>
            </w:r>
            <w:r w:rsidR="00096555" w:rsidRPr="005255CD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</w:rPr>
              <w:t xml:space="preserve">? </w:t>
            </w:r>
          </w:p>
          <w:p w14:paraId="3387797A" w14:textId="77777777" w:rsidR="00062AAF" w:rsidRPr="00062AAF" w:rsidRDefault="00062AAF" w:rsidP="001D2B5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679E693" w14:textId="77777777" w:rsidR="005C39EA" w:rsidRPr="00062AAF" w:rsidRDefault="005C39EA" w:rsidP="00044293">
      <w:pPr>
        <w:tabs>
          <w:tab w:val="left" w:pos="0"/>
        </w:tabs>
        <w:rPr>
          <w:rFonts w:ascii="Calibri" w:hAnsi="Calibri" w:cs="Calibri"/>
          <w:sz w:val="22"/>
          <w:szCs w:val="22"/>
        </w:rPr>
      </w:pPr>
    </w:p>
    <w:p w14:paraId="1CEC65DF" w14:textId="2D8F5E16" w:rsidR="00062AAF" w:rsidRPr="00062AAF" w:rsidRDefault="00062AAF">
      <w:pPr>
        <w:rPr>
          <w:rFonts w:ascii="Calibri" w:hAnsi="Calibri" w:cs="Calibri"/>
          <w:sz w:val="22"/>
          <w:szCs w:val="22"/>
        </w:rPr>
      </w:pPr>
    </w:p>
    <w:tbl>
      <w:tblPr>
        <w:tblStyle w:val="Tabellenraster"/>
        <w:tblpPr w:leftFromText="141" w:rightFromText="141" w:vertAnchor="text" w:tblpY="1"/>
        <w:tblOverlap w:val="never"/>
        <w:tblW w:w="0" w:type="auto"/>
        <w:tblInd w:w="0" w:type="dxa"/>
        <w:tblLook w:val="04A0" w:firstRow="1" w:lastRow="0" w:firstColumn="1" w:lastColumn="0" w:noHBand="0" w:noVBand="1"/>
      </w:tblPr>
      <w:tblGrid>
        <w:gridCol w:w="9054"/>
      </w:tblGrid>
      <w:tr w:rsidR="00CA125A" w:rsidRPr="009662D1" w14:paraId="42DEC060" w14:textId="77777777" w:rsidTr="008F1AD1">
        <w:tc>
          <w:tcPr>
            <w:tcW w:w="9054" w:type="dxa"/>
          </w:tcPr>
          <w:p w14:paraId="2C1D2ABB" w14:textId="773FE901" w:rsidR="009D36BE" w:rsidRDefault="009D36BE" w:rsidP="005C39EA">
            <w:pPr>
              <w:tabs>
                <w:tab w:val="left" w:pos="0"/>
              </w:tabs>
              <w:rPr>
                <w:rFonts w:asciiTheme="majorHAnsi" w:hAnsiTheme="majorHAnsi" w:cs="MayberryPro"/>
                <w:b/>
                <w:u w:val="single"/>
              </w:rPr>
            </w:pPr>
            <w:r w:rsidRPr="009D36BE">
              <w:rPr>
                <w:rFonts w:asciiTheme="majorHAnsi" w:hAnsiTheme="majorHAnsi" w:cs="MayberryPro"/>
                <w:b/>
                <w:u w:val="single"/>
              </w:rPr>
              <w:t>Daten zum Projekt</w:t>
            </w:r>
          </w:p>
          <w:p w14:paraId="18072F33" w14:textId="5EDE6A00" w:rsidR="009D36BE" w:rsidRDefault="009D36BE" w:rsidP="005C39EA">
            <w:pPr>
              <w:tabs>
                <w:tab w:val="left" w:pos="0"/>
              </w:tabs>
              <w:rPr>
                <w:rFonts w:asciiTheme="majorHAnsi" w:hAnsiTheme="majorHAnsi" w:cs="MayberryPro"/>
                <w:b/>
                <w:u w:val="single"/>
              </w:rPr>
            </w:pPr>
          </w:p>
          <w:p w14:paraId="14DAF6AE" w14:textId="77777777" w:rsidR="001D2B57" w:rsidRDefault="001D2B57" w:rsidP="001D2B57">
            <w:pPr>
              <w:tabs>
                <w:tab w:val="left" w:pos="0"/>
              </w:tabs>
              <w:rPr>
                <w:rFonts w:asciiTheme="majorHAnsi" w:hAnsiTheme="majorHAnsi" w:cs="MayberryPro"/>
                <w:b/>
                <w:sz w:val="22"/>
                <w:szCs w:val="22"/>
              </w:rPr>
            </w:pPr>
            <w:r w:rsidRPr="008F1AD1">
              <w:rPr>
                <w:rFonts w:asciiTheme="majorHAnsi" w:hAnsiTheme="majorHAnsi" w:cs="MayberryPro"/>
                <w:b/>
                <w:sz w:val="22"/>
                <w:szCs w:val="22"/>
              </w:rPr>
              <w:t xml:space="preserve">Name </w:t>
            </w:r>
            <w:r w:rsidRPr="008F1AD1">
              <w:rPr>
                <w:rFonts w:asciiTheme="majorHAnsi" w:hAnsiTheme="majorHAnsi" w:cs="MayberryPro"/>
                <w:sz w:val="22"/>
                <w:szCs w:val="22"/>
              </w:rPr>
              <w:t>des Projekts</w:t>
            </w:r>
            <w:r w:rsidRPr="008F1AD1">
              <w:rPr>
                <w:rFonts w:asciiTheme="majorHAnsi" w:hAnsiTheme="majorHAnsi" w:cs="MayberryPro"/>
                <w:b/>
                <w:sz w:val="22"/>
                <w:szCs w:val="22"/>
              </w:rPr>
              <w:t xml:space="preserve">: </w:t>
            </w:r>
          </w:p>
          <w:p w14:paraId="159577B7" w14:textId="221E68AC" w:rsidR="001D2B57" w:rsidRDefault="001D2B57" w:rsidP="005C39EA">
            <w:pPr>
              <w:tabs>
                <w:tab w:val="left" w:pos="0"/>
              </w:tabs>
              <w:rPr>
                <w:rFonts w:asciiTheme="majorHAnsi" w:hAnsiTheme="majorHAnsi" w:cs="MayberryPro"/>
                <w:b/>
                <w:u w:val="single"/>
              </w:rPr>
            </w:pPr>
          </w:p>
          <w:p w14:paraId="4D29EE97" w14:textId="77777777" w:rsidR="001D2B57" w:rsidRDefault="001D2B57" w:rsidP="001D2B57">
            <w:pPr>
              <w:tabs>
                <w:tab w:val="left" w:pos="0"/>
              </w:tabs>
              <w:rPr>
                <w:rFonts w:asciiTheme="majorHAnsi" w:hAnsiTheme="majorHAnsi" w:cs="MayberryPro"/>
                <w:sz w:val="22"/>
                <w:szCs w:val="22"/>
              </w:rPr>
            </w:pPr>
            <w:r w:rsidRPr="008F1AD1">
              <w:rPr>
                <w:rFonts w:asciiTheme="majorHAnsi" w:hAnsiTheme="majorHAnsi" w:cs="MayberryPro"/>
                <w:b/>
                <w:sz w:val="22"/>
                <w:szCs w:val="22"/>
              </w:rPr>
              <w:t>Wann</w:t>
            </w:r>
            <w:r w:rsidRPr="008F1AD1">
              <w:rPr>
                <w:rFonts w:asciiTheme="majorHAnsi" w:hAnsiTheme="majorHAnsi" w:cs="MayberryPro"/>
                <w:sz w:val="22"/>
                <w:szCs w:val="22"/>
              </w:rPr>
              <w:t xml:space="preserve"> </w:t>
            </w:r>
            <w:r w:rsidRPr="008F1AD1">
              <w:rPr>
                <w:rFonts w:asciiTheme="majorHAnsi" w:hAnsiTheme="majorHAnsi" w:cs="MayberryPro"/>
                <w:b/>
                <w:sz w:val="22"/>
                <w:szCs w:val="22"/>
              </w:rPr>
              <w:t>beginnt</w:t>
            </w:r>
            <w:r w:rsidRPr="008F1AD1">
              <w:rPr>
                <w:rFonts w:asciiTheme="majorHAnsi" w:hAnsiTheme="majorHAnsi" w:cs="MayberryPro"/>
                <w:sz w:val="22"/>
                <w:szCs w:val="22"/>
              </w:rPr>
              <w:t xml:space="preserve"> das Projekt: </w:t>
            </w:r>
          </w:p>
          <w:p w14:paraId="03A24303" w14:textId="5CB2EB99" w:rsidR="001D2B57" w:rsidRDefault="001D2B57" w:rsidP="005C39EA">
            <w:pPr>
              <w:tabs>
                <w:tab w:val="left" w:pos="0"/>
              </w:tabs>
              <w:rPr>
                <w:rFonts w:asciiTheme="majorHAnsi" w:hAnsiTheme="majorHAnsi" w:cs="MayberryPro"/>
                <w:b/>
                <w:u w:val="single"/>
              </w:rPr>
            </w:pPr>
          </w:p>
          <w:p w14:paraId="2799BC28" w14:textId="77777777" w:rsidR="001D2B57" w:rsidRDefault="001D2B57" w:rsidP="001D2B57">
            <w:pPr>
              <w:tabs>
                <w:tab w:val="left" w:pos="0"/>
              </w:tabs>
              <w:rPr>
                <w:rFonts w:asciiTheme="majorHAnsi" w:hAnsiTheme="majorHAnsi" w:cs="MayberryPro"/>
                <w:sz w:val="22"/>
                <w:szCs w:val="22"/>
              </w:rPr>
            </w:pPr>
            <w:r w:rsidRPr="008F1AD1">
              <w:rPr>
                <w:rFonts w:asciiTheme="majorHAnsi" w:hAnsiTheme="majorHAnsi" w:cs="MayberryPro"/>
                <w:b/>
                <w:sz w:val="22"/>
                <w:szCs w:val="22"/>
              </w:rPr>
              <w:t>Wann</w:t>
            </w:r>
            <w:r w:rsidRPr="008F1AD1">
              <w:rPr>
                <w:rFonts w:asciiTheme="majorHAnsi" w:hAnsiTheme="majorHAnsi" w:cs="MayberryPro"/>
                <w:sz w:val="22"/>
                <w:szCs w:val="22"/>
              </w:rPr>
              <w:t xml:space="preserve"> </w:t>
            </w:r>
            <w:r w:rsidRPr="008F1AD1">
              <w:rPr>
                <w:rFonts w:asciiTheme="majorHAnsi" w:hAnsiTheme="majorHAnsi" w:cs="MayberryPro"/>
                <w:b/>
                <w:sz w:val="22"/>
                <w:szCs w:val="22"/>
              </w:rPr>
              <w:t>endet</w:t>
            </w:r>
            <w:r w:rsidRPr="008F1AD1">
              <w:rPr>
                <w:rFonts w:asciiTheme="majorHAnsi" w:hAnsiTheme="majorHAnsi" w:cs="MayberryPro"/>
                <w:sz w:val="22"/>
                <w:szCs w:val="22"/>
              </w:rPr>
              <w:t xml:space="preserve"> das Projekt:</w:t>
            </w:r>
          </w:p>
          <w:p w14:paraId="57053721" w14:textId="7E20D210" w:rsidR="001D2B57" w:rsidRDefault="001D2B57" w:rsidP="005C39EA">
            <w:pPr>
              <w:tabs>
                <w:tab w:val="left" w:pos="0"/>
              </w:tabs>
              <w:rPr>
                <w:rFonts w:asciiTheme="majorHAnsi" w:hAnsiTheme="majorHAnsi" w:cs="MayberryPro"/>
                <w:b/>
                <w:u w:val="single"/>
              </w:rPr>
            </w:pPr>
          </w:p>
          <w:p w14:paraId="4C27B14A" w14:textId="17BAEB3D" w:rsidR="001D2B57" w:rsidRDefault="001D2B57" w:rsidP="005C39EA">
            <w:pPr>
              <w:tabs>
                <w:tab w:val="left" w:pos="0"/>
              </w:tabs>
              <w:rPr>
                <w:rFonts w:asciiTheme="majorHAnsi" w:hAnsiTheme="majorHAnsi" w:cs="MayberryPro"/>
                <w:b/>
                <w:u w:val="single"/>
              </w:rPr>
            </w:pPr>
            <w:r w:rsidRPr="008F1AD1">
              <w:rPr>
                <w:rFonts w:asciiTheme="majorHAnsi" w:hAnsiTheme="majorHAnsi" w:cs="MayberryPro"/>
                <w:b/>
                <w:sz w:val="22"/>
                <w:szCs w:val="22"/>
              </w:rPr>
              <w:t>Wo</w:t>
            </w:r>
            <w:r w:rsidRPr="008F1AD1">
              <w:rPr>
                <w:rFonts w:asciiTheme="majorHAnsi" w:hAnsiTheme="majorHAnsi" w:cs="MayberryPro"/>
                <w:sz w:val="22"/>
                <w:szCs w:val="22"/>
              </w:rPr>
              <w:t xml:space="preserve"> findet das Projekt statt:</w:t>
            </w:r>
          </w:p>
          <w:p w14:paraId="0750BF7F" w14:textId="77777777" w:rsidR="001D2B57" w:rsidRPr="009D36BE" w:rsidRDefault="001D2B57" w:rsidP="005C39EA">
            <w:pPr>
              <w:tabs>
                <w:tab w:val="left" w:pos="0"/>
              </w:tabs>
              <w:rPr>
                <w:rFonts w:asciiTheme="majorHAnsi" w:hAnsiTheme="majorHAnsi" w:cs="MayberryPro"/>
                <w:b/>
                <w:u w:val="single"/>
              </w:rPr>
            </w:pPr>
          </w:p>
          <w:p w14:paraId="039D414C" w14:textId="06871E68" w:rsidR="00CA125A" w:rsidRPr="00033F6A" w:rsidRDefault="00CA125A" w:rsidP="001D2B57">
            <w:pPr>
              <w:tabs>
                <w:tab w:val="left" w:pos="0"/>
              </w:tabs>
              <w:rPr>
                <w:rFonts w:asciiTheme="majorHAnsi" w:hAnsiTheme="majorHAnsi" w:cs="MayberryPro"/>
                <w:sz w:val="22"/>
                <w:szCs w:val="22"/>
              </w:rPr>
            </w:pPr>
          </w:p>
        </w:tc>
      </w:tr>
      <w:tr w:rsidR="00CA125A" w14:paraId="312A0638" w14:textId="77777777" w:rsidTr="001D2B57">
        <w:trPr>
          <w:trHeight w:val="3392"/>
        </w:trPr>
        <w:tc>
          <w:tcPr>
            <w:tcW w:w="9054" w:type="dxa"/>
          </w:tcPr>
          <w:p w14:paraId="6D21C948" w14:textId="0626AD69" w:rsidR="00CA125A" w:rsidRDefault="00CA125A" w:rsidP="00215FCC">
            <w:pPr>
              <w:pStyle w:val="berschrift2"/>
              <w:numPr>
                <w:ilvl w:val="0"/>
                <w:numId w:val="10"/>
              </w:numPr>
              <w:rPr>
                <w:rFonts w:ascii="Calibri" w:eastAsia="MS Mincho" w:hAnsi="Calibri"/>
                <w:b w:val="0"/>
                <w:bCs/>
                <w:color w:val="000000"/>
                <w:sz w:val="22"/>
                <w:szCs w:val="22"/>
              </w:rPr>
            </w:pPr>
            <w:r w:rsidRPr="00033F6A">
              <w:rPr>
                <w:rFonts w:ascii="Calibri" w:eastAsia="MS Mincho" w:hAnsi="Calibri"/>
                <w:b w:val="0"/>
                <w:bCs/>
                <w:color w:val="000000"/>
                <w:sz w:val="22"/>
                <w:szCs w:val="22"/>
              </w:rPr>
              <w:t xml:space="preserve"> </w:t>
            </w:r>
            <w:r w:rsidR="00B80F4C">
              <w:rPr>
                <w:rFonts w:ascii="Calibri" w:eastAsia="MS Mincho" w:hAnsi="Calibri"/>
                <w:b w:val="0"/>
                <w:bCs/>
                <w:color w:val="000000"/>
                <w:sz w:val="22"/>
                <w:szCs w:val="22"/>
              </w:rPr>
              <w:t xml:space="preserve">Was </w:t>
            </w:r>
            <w:r w:rsidR="00324305">
              <w:rPr>
                <w:rFonts w:ascii="Calibri" w:eastAsia="MS Mincho" w:hAnsi="Calibri"/>
                <w:b w:val="0"/>
                <w:bCs/>
                <w:color w:val="000000"/>
                <w:sz w:val="22"/>
                <w:szCs w:val="22"/>
              </w:rPr>
              <w:t>wollen</w:t>
            </w:r>
            <w:r w:rsidR="00B80F4C">
              <w:rPr>
                <w:rFonts w:ascii="Calibri" w:eastAsia="MS Mincho" w:hAnsi="Calibri"/>
                <w:b w:val="0"/>
                <w:bCs/>
                <w:color w:val="000000"/>
                <w:sz w:val="22"/>
                <w:szCs w:val="22"/>
              </w:rPr>
              <w:t xml:space="preserve"> Sie</w:t>
            </w:r>
            <w:r w:rsidR="00900C5D">
              <w:rPr>
                <w:rFonts w:ascii="Calibri" w:eastAsia="MS Mincho" w:hAnsi="Calibri"/>
                <w:b w:val="0"/>
                <w:bCs/>
                <w:color w:val="000000"/>
                <w:sz w:val="22"/>
                <w:szCs w:val="22"/>
              </w:rPr>
              <w:t xml:space="preserve"> </w:t>
            </w:r>
            <w:r w:rsidR="00324305">
              <w:rPr>
                <w:rFonts w:ascii="Calibri" w:eastAsia="MS Mincho" w:hAnsi="Calibri"/>
                <w:b w:val="0"/>
                <w:bCs/>
                <w:color w:val="000000"/>
                <w:sz w:val="22"/>
                <w:szCs w:val="22"/>
              </w:rPr>
              <w:t>machen</w:t>
            </w:r>
            <w:r w:rsidR="00900C5D">
              <w:rPr>
                <w:rFonts w:ascii="Calibri" w:eastAsia="MS Mincho" w:hAnsi="Calibri"/>
                <w:b w:val="0"/>
                <w:bCs/>
                <w:color w:val="000000"/>
                <w:sz w:val="22"/>
                <w:szCs w:val="22"/>
              </w:rPr>
              <w:t xml:space="preserve">? </w:t>
            </w:r>
          </w:p>
          <w:p w14:paraId="7686EC74" w14:textId="77777777" w:rsidR="00CA125A" w:rsidRDefault="00CA125A" w:rsidP="005C39EA">
            <w:pPr>
              <w:rPr>
                <w:rFonts w:asciiTheme="majorHAnsi" w:hAnsiTheme="majorHAnsi" w:cs="MayberryPro"/>
                <w:sz w:val="22"/>
                <w:szCs w:val="22"/>
              </w:rPr>
            </w:pPr>
          </w:p>
        </w:tc>
      </w:tr>
      <w:tr w:rsidR="00CA125A" w14:paraId="2F67070C" w14:textId="77777777" w:rsidTr="008F1AD1">
        <w:trPr>
          <w:trHeight w:val="2552"/>
        </w:trPr>
        <w:tc>
          <w:tcPr>
            <w:tcW w:w="9054" w:type="dxa"/>
          </w:tcPr>
          <w:p w14:paraId="39F39235" w14:textId="0FC2D331" w:rsidR="00CB66B4" w:rsidRDefault="00B80F4C" w:rsidP="00215FCC">
            <w:pPr>
              <w:pStyle w:val="berschrift2"/>
              <w:numPr>
                <w:ilvl w:val="0"/>
                <w:numId w:val="10"/>
              </w:numPr>
              <w:rPr>
                <w:rFonts w:ascii="Calibri" w:eastAsia="MS Mincho" w:hAnsi="Calibri"/>
                <w:b w:val="0"/>
                <w:color w:val="000000"/>
                <w:sz w:val="22"/>
                <w:szCs w:val="22"/>
              </w:rPr>
            </w:pPr>
            <w:r>
              <w:rPr>
                <w:rFonts w:ascii="Calibri" w:eastAsia="MS Mincho" w:hAnsi="Calibri"/>
                <w:b w:val="0"/>
                <w:color w:val="000000"/>
                <w:sz w:val="22"/>
                <w:szCs w:val="22"/>
              </w:rPr>
              <w:t>Warum machen Sie das Projekt</w:t>
            </w:r>
            <w:r w:rsidR="007822FB">
              <w:rPr>
                <w:rFonts w:ascii="Calibri" w:eastAsia="MS Mincho" w:hAnsi="Calibri"/>
                <w:b w:val="0"/>
                <w:color w:val="000000"/>
                <w:sz w:val="22"/>
                <w:szCs w:val="22"/>
              </w:rPr>
              <w:t>?</w:t>
            </w:r>
            <w:r w:rsidR="003E77A7">
              <w:rPr>
                <w:rFonts w:ascii="Calibri" w:eastAsia="MS Mincho" w:hAnsi="Calibri"/>
                <w:b w:val="0"/>
                <w:color w:val="000000"/>
                <w:sz w:val="22"/>
                <w:szCs w:val="22"/>
              </w:rPr>
              <w:t xml:space="preserve"> </w:t>
            </w:r>
            <w:r w:rsidR="00215FCC">
              <w:rPr>
                <w:rFonts w:ascii="Calibri" w:eastAsia="MS Mincho" w:hAnsi="Calibri"/>
                <w:b w:val="0"/>
                <w:color w:val="000000"/>
                <w:sz w:val="22"/>
                <w:szCs w:val="22"/>
              </w:rPr>
              <w:br/>
            </w:r>
          </w:p>
          <w:p w14:paraId="343D515C" w14:textId="77777777" w:rsidR="00CA125A" w:rsidRDefault="00CA125A" w:rsidP="00CB66B4">
            <w:pPr>
              <w:pStyle w:val="berschrift2"/>
              <w:rPr>
                <w:rFonts w:asciiTheme="majorHAnsi" w:hAnsiTheme="majorHAnsi" w:cs="MayberryPro"/>
                <w:sz w:val="22"/>
                <w:szCs w:val="22"/>
              </w:rPr>
            </w:pPr>
          </w:p>
        </w:tc>
      </w:tr>
      <w:tr w:rsidR="00CA125A" w14:paraId="3DF0BBCA" w14:textId="77777777" w:rsidTr="001D2B57">
        <w:trPr>
          <w:trHeight w:val="2813"/>
        </w:trPr>
        <w:tc>
          <w:tcPr>
            <w:tcW w:w="9054" w:type="dxa"/>
          </w:tcPr>
          <w:p w14:paraId="731EE6F8" w14:textId="04071076" w:rsidR="007F7F4A" w:rsidRDefault="004E3748" w:rsidP="00270960">
            <w:pPr>
              <w:pStyle w:val="berschrift2"/>
              <w:numPr>
                <w:ilvl w:val="0"/>
                <w:numId w:val="10"/>
              </w:numPr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W</w:t>
            </w:r>
            <w:r w:rsidR="00270960"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er</w:t>
            </w:r>
            <w:r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 xml:space="preserve"> ist die </w:t>
            </w:r>
            <w:r w:rsidRPr="00A7023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Zielgruppe</w:t>
            </w:r>
            <w:r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 xml:space="preserve"> des Projekts</w:t>
            </w:r>
            <w:r w:rsidR="00CA125A"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?</w:t>
            </w:r>
            <w:r w:rsidR="001315A9"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00335AB6"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Wie möchten Sie diese Zielgruppe erreichen?</w:t>
            </w:r>
          </w:p>
          <w:p w14:paraId="371F118A" w14:textId="1147DD24" w:rsidR="00B80F4C" w:rsidRDefault="00B80F4C" w:rsidP="001D2B57">
            <w:pPr>
              <w:tabs>
                <w:tab w:val="left" w:pos="0"/>
              </w:tabs>
              <w:rPr>
                <w:rFonts w:asciiTheme="majorHAnsi" w:hAnsiTheme="majorHAnsi" w:cs="MayberryPro"/>
                <w:sz w:val="22"/>
                <w:szCs w:val="22"/>
              </w:rPr>
            </w:pPr>
          </w:p>
        </w:tc>
      </w:tr>
      <w:tr w:rsidR="00A70237" w14:paraId="613DCF21" w14:textId="77777777" w:rsidTr="001D2B57">
        <w:trPr>
          <w:trHeight w:val="2686"/>
        </w:trPr>
        <w:tc>
          <w:tcPr>
            <w:tcW w:w="9054" w:type="dxa"/>
          </w:tcPr>
          <w:p w14:paraId="38D64E0E" w14:textId="77777777" w:rsidR="00A70237" w:rsidRDefault="00A70237" w:rsidP="00270960">
            <w:pPr>
              <w:pStyle w:val="berschrift2"/>
              <w:numPr>
                <w:ilvl w:val="0"/>
                <w:numId w:val="10"/>
              </w:numPr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</w:pPr>
            <w:r w:rsidRPr="000E2B2D"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Wie viele Personen</w:t>
            </w:r>
            <w:r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 xml:space="preserve"> werden erwartet?</w:t>
            </w:r>
          </w:p>
          <w:p w14:paraId="32903494" w14:textId="59B8FF84" w:rsidR="00B80F4C" w:rsidRPr="002C0F91" w:rsidRDefault="00B80F4C" w:rsidP="001D2B57"/>
        </w:tc>
      </w:tr>
      <w:tr w:rsidR="00CA125A" w14:paraId="5974CB8F" w14:textId="77777777" w:rsidTr="008F1AD1">
        <w:trPr>
          <w:trHeight w:val="2552"/>
        </w:trPr>
        <w:tc>
          <w:tcPr>
            <w:tcW w:w="9054" w:type="dxa"/>
          </w:tcPr>
          <w:p w14:paraId="2A11E872" w14:textId="55165AE8" w:rsidR="00CA125A" w:rsidRDefault="00CA125A" w:rsidP="00944EE4">
            <w:pPr>
              <w:pStyle w:val="berschrift2"/>
              <w:numPr>
                <w:ilvl w:val="0"/>
                <w:numId w:val="10"/>
              </w:numPr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 xml:space="preserve">Gibt es </w:t>
            </w:r>
            <w:r w:rsidRPr="00A70237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Kooperationspartner</w:t>
            </w:r>
            <w:r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? Wenn ja, welche? Welche Aufgaben übernehmen sie?</w:t>
            </w:r>
          </w:p>
          <w:p w14:paraId="1A9ECEEB" w14:textId="77777777" w:rsidR="00CA125A" w:rsidRDefault="00CA125A" w:rsidP="005C39EA">
            <w:pPr>
              <w:tabs>
                <w:tab w:val="left" w:pos="0"/>
              </w:tabs>
              <w:rPr>
                <w:rFonts w:asciiTheme="majorHAnsi" w:hAnsiTheme="majorHAnsi" w:cs="MayberryPro"/>
                <w:sz w:val="22"/>
                <w:szCs w:val="22"/>
              </w:rPr>
            </w:pPr>
          </w:p>
        </w:tc>
      </w:tr>
      <w:tr w:rsidR="00CA125A" w14:paraId="5C53D694" w14:textId="77777777" w:rsidTr="008F1AD1">
        <w:trPr>
          <w:trHeight w:val="2802"/>
        </w:trPr>
        <w:tc>
          <w:tcPr>
            <w:tcW w:w="9054" w:type="dxa"/>
          </w:tcPr>
          <w:p w14:paraId="135945EC" w14:textId="5D23EFD5" w:rsidR="0014072C" w:rsidRPr="00A9799B" w:rsidRDefault="00A658C7" w:rsidP="00151256">
            <w:pPr>
              <w:pStyle w:val="berschrift2"/>
              <w:numPr>
                <w:ilvl w:val="0"/>
                <w:numId w:val="10"/>
              </w:numPr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Was für</w:t>
            </w:r>
            <w:r w:rsidR="00C36190"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 xml:space="preserve"> Projekte</w:t>
            </w:r>
            <w:r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 xml:space="preserve"> hat Ihr Verein </w:t>
            </w:r>
            <w:r w:rsidR="008871E6"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 xml:space="preserve">bisher </w:t>
            </w:r>
            <w:r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schon</w:t>
            </w:r>
            <w:r w:rsidR="00C36190"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 xml:space="preserve"> durc</w:t>
            </w:r>
            <w:r w:rsidR="009123D8"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hgeführt?</w:t>
            </w:r>
          </w:p>
          <w:p w14:paraId="30506FC3" w14:textId="289C588B" w:rsidR="00A9799B" w:rsidRDefault="006C20FE" w:rsidP="005C39EA">
            <w:pPr>
              <w:pStyle w:val="berschrift2"/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ab/>
            </w:r>
            <w:r w:rsidR="00A9799B"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Worum ging es bei den Projekten?</w:t>
            </w:r>
          </w:p>
          <w:p w14:paraId="3029C0F1" w14:textId="73920AF5" w:rsidR="00602E7E" w:rsidRDefault="006C20FE" w:rsidP="005C39EA">
            <w:pPr>
              <w:pStyle w:val="berschrift2"/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ab/>
            </w:r>
            <w:r w:rsidR="00602E7E"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 xml:space="preserve">Hat der Verein </w:t>
            </w:r>
            <w:r w:rsidR="008871E6"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 xml:space="preserve">schon </w:t>
            </w:r>
            <w:r w:rsidR="00324305"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ein</w:t>
            </w:r>
            <w:r w:rsidR="008871E6"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mal woanders</w:t>
            </w:r>
            <w:r w:rsidR="00602E7E"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 xml:space="preserve"> Förderung </w:t>
            </w:r>
            <w:r w:rsidR="008871E6"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beantragt</w:t>
            </w:r>
            <w:r w:rsidR="00602E7E"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  <w:t>?</w:t>
            </w:r>
          </w:p>
          <w:p w14:paraId="6C38DBC4" w14:textId="77777777" w:rsidR="00CA125A" w:rsidRDefault="00CA125A" w:rsidP="00602E7E">
            <w:pPr>
              <w:pStyle w:val="berschrift2"/>
              <w:rPr>
                <w:rFonts w:ascii="Calibri" w:hAnsi="Calibri" w:cs="Calibri"/>
                <w:b w:val="0"/>
                <w:color w:val="000000" w:themeColor="text1"/>
                <w:sz w:val="22"/>
                <w:szCs w:val="22"/>
              </w:rPr>
            </w:pPr>
          </w:p>
        </w:tc>
      </w:tr>
    </w:tbl>
    <w:p w14:paraId="70125616" w14:textId="70192CCF" w:rsidR="00CA125A" w:rsidRDefault="00CA125A">
      <w:pPr>
        <w:rPr>
          <w:rFonts w:asciiTheme="majorHAnsi" w:hAnsiTheme="majorHAnsi" w:cs="MayberryPro"/>
          <w:sz w:val="22"/>
          <w:szCs w:val="22"/>
        </w:rPr>
      </w:pPr>
    </w:p>
    <w:p w14:paraId="487B6959" w14:textId="5DBFB158" w:rsidR="00A906AD" w:rsidRDefault="00807250" w:rsidP="005C39EA">
      <w:pPr>
        <w:rPr>
          <w:rFonts w:ascii="Calibri" w:eastAsia="MS Mincho" w:hAnsi="Calibri" w:cs="Times New Roman"/>
          <w:color w:val="000000"/>
          <w:sz w:val="22"/>
          <w:szCs w:val="22"/>
        </w:rPr>
      </w:pPr>
      <w:r>
        <w:rPr>
          <w:rFonts w:ascii="Calibri" w:eastAsia="MS Mincho" w:hAnsi="Calibri" w:cs="Times New Roman"/>
          <w:color w:val="000000"/>
          <w:sz w:val="22"/>
          <w:szCs w:val="22"/>
        </w:rPr>
        <w:t xml:space="preserve">Bitte schicken Sie uns zusammen mit diesem Antrag auch den </w:t>
      </w:r>
      <w:r w:rsidRPr="002C0F91">
        <w:rPr>
          <w:rFonts w:ascii="Calibri" w:eastAsia="MS Mincho" w:hAnsi="Calibri" w:cs="Times New Roman"/>
          <w:b/>
          <w:bCs/>
          <w:color w:val="000000"/>
          <w:sz w:val="22"/>
          <w:szCs w:val="22"/>
        </w:rPr>
        <w:t xml:space="preserve">ausgefüllten </w:t>
      </w:r>
      <w:hyperlink r:id="rId8" w:history="1">
        <w:r w:rsidRPr="00777E2C">
          <w:rPr>
            <w:rStyle w:val="Hyperlink"/>
            <w:rFonts w:ascii="Calibri" w:eastAsia="MS Mincho" w:hAnsi="Calibri" w:cs="Times New Roman"/>
            <w:b/>
            <w:bCs/>
            <w:sz w:val="22"/>
            <w:szCs w:val="22"/>
          </w:rPr>
          <w:t>Finanzplan</w:t>
        </w:r>
      </w:hyperlink>
      <w:r>
        <w:rPr>
          <w:rFonts w:ascii="Calibri" w:eastAsia="MS Mincho" w:hAnsi="Calibri" w:cs="Times New Roman"/>
          <w:color w:val="000000"/>
          <w:sz w:val="22"/>
          <w:szCs w:val="22"/>
        </w:rPr>
        <w:t xml:space="preserve"> mit. Dieser Antrag wird sonst abgelehnt. </w:t>
      </w:r>
    </w:p>
    <w:p w14:paraId="5A7E1924" w14:textId="77777777" w:rsidR="005C39EA" w:rsidRPr="005C39EA" w:rsidRDefault="005C39EA" w:rsidP="005C39EA">
      <w:pPr>
        <w:rPr>
          <w:rFonts w:ascii="Calibri" w:eastAsia="MS Mincho" w:hAnsi="Calibri" w:cs="Times New Roman"/>
          <w:color w:val="000000"/>
          <w:sz w:val="22"/>
          <w:szCs w:val="22"/>
        </w:rPr>
      </w:pPr>
    </w:p>
    <w:p w14:paraId="329750EC" w14:textId="3962F22B" w:rsidR="005C39EA" w:rsidRDefault="00902381" w:rsidP="005C39EA">
      <w:pPr>
        <w:rPr>
          <w:rFonts w:ascii="Calibri" w:eastAsia="MS Mincho" w:hAnsi="Calibri" w:cs="Times New Roman"/>
          <w:color w:val="000000"/>
          <w:sz w:val="22"/>
          <w:szCs w:val="22"/>
        </w:rPr>
      </w:pPr>
      <w:r>
        <w:rPr>
          <w:rFonts w:ascii="Calibri" w:eastAsia="MS Gothic" w:hAnsi="Calibri" w:cs="Segoe UI Symbol"/>
          <w:color w:val="000000"/>
          <w:sz w:val="22"/>
          <w:szCs w:val="22"/>
        </w:rPr>
        <w:t xml:space="preserve">___ </w:t>
      </w:r>
      <w:r w:rsidR="005C39EA" w:rsidRPr="005C39EA">
        <w:rPr>
          <w:rFonts w:ascii="Calibri" w:eastAsia="MS Mincho" w:hAnsi="Calibri" w:cs="Times New Roman"/>
          <w:color w:val="000000"/>
          <w:sz w:val="22"/>
          <w:szCs w:val="22"/>
        </w:rPr>
        <w:t xml:space="preserve">Ich habe die </w:t>
      </w:r>
      <w:hyperlink r:id="rId9" w:history="1">
        <w:r w:rsidR="00181749" w:rsidRPr="00A11DE9">
          <w:rPr>
            <w:rStyle w:val="Hyperlink"/>
            <w:rFonts w:ascii="Calibri" w:eastAsia="MS Mincho" w:hAnsi="Calibri" w:cs="Times New Roman"/>
            <w:sz w:val="22"/>
            <w:szCs w:val="22"/>
          </w:rPr>
          <w:t xml:space="preserve">Hinweise zum </w:t>
        </w:r>
        <w:r w:rsidR="005C39EA" w:rsidRPr="00A11DE9">
          <w:rPr>
            <w:rStyle w:val="Hyperlink"/>
            <w:rFonts w:ascii="Calibri" w:eastAsia="MS Mincho" w:hAnsi="Calibri" w:cs="Times New Roman"/>
            <w:sz w:val="22"/>
            <w:szCs w:val="22"/>
          </w:rPr>
          <w:t>Datenschutz</w:t>
        </w:r>
      </w:hyperlink>
      <w:r w:rsidR="005C39EA" w:rsidRPr="005C39EA">
        <w:rPr>
          <w:rFonts w:ascii="Calibri" w:eastAsia="MS Mincho" w:hAnsi="Calibri" w:cs="Times New Roman"/>
          <w:color w:val="000000"/>
          <w:sz w:val="22"/>
          <w:szCs w:val="22"/>
        </w:rPr>
        <w:t xml:space="preserve"> gelesen.</w:t>
      </w:r>
    </w:p>
    <w:p w14:paraId="3670F5E7" w14:textId="77777777" w:rsidR="00533D04" w:rsidRPr="005C39EA" w:rsidRDefault="00533D04" w:rsidP="005C39EA">
      <w:pPr>
        <w:rPr>
          <w:rFonts w:ascii="Calibri" w:eastAsia="MS Mincho" w:hAnsi="Calibri" w:cs="Times New Roman"/>
          <w:color w:val="000000"/>
          <w:sz w:val="22"/>
          <w:szCs w:val="22"/>
        </w:rPr>
      </w:pPr>
    </w:p>
    <w:p w14:paraId="07D6E138" w14:textId="0FF4E19F" w:rsidR="0060534A" w:rsidRDefault="00902381" w:rsidP="005C39EA">
      <w:pPr>
        <w:rPr>
          <w:rFonts w:ascii="Calibri" w:eastAsia="MS Gothic" w:hAnsi="Calibri" w:cs="Segoe UI Symbol"/>
          <w:color w:val="000000"/>
          <w:sz w:val="22"/>
          <w:szCs w:val="22"/>
        </w:rPr>
      </w:pPr>
      <w:r>
        <w:rPr>
          <w:rFonts w:ascii="Calibri" w:eastAsia="MS Gothic" w:hAnsi="Calibri" w:cs="Segoe UI Symbol"/>
          <w:color w:val="000000"/>
          <w:sz w:val="22"/>
          <w:szCs w:val="22"/>
        </w:rPr>
        <w:t xml:space="preserve">___ </w:t>
      </w:r>
      <w:r w:rsidR="0060534A" w:rsidRPr="006058EF">
        <w:rPr>
          <w:rFonts w:ascii="Calibri" w:eastAsia="MS Gothic" w:hAnsi="Calibri" w:cs="Segoe UI Symbol"/>
          <w:color w:val="000000"/>
          <w:sz w:val="22"/>
          <w:szCs w:val="22"/>
        </w:rPr>
        <w:t>Das Forum der Kulturen</w:t>
      </w:r>
      <w:r w:rsidR="006058EF" w:rsidRPr="006058EF">
        <w:rPr>
          <w:rFonts w:ascii="Calibri" w:eastAsia="MS Gothic" w:hAnsi="Calibri" w:cs="Segoe UI Symbol"/>
          <w:color w:val="000000"/>
          <w:sz w:val="22"/>
          <w:szCs w:val="22"/>
        </w:rPr>
        <w:t xml:space="preserve"> </w:t>
      </w:r>
      <w:r w:rsidR="006B6434">
        <w:rPr>
          <w:rFonts w:ascii="Calibri" w:eastAsia="MS Gothic" w:hAnsi="Calibri" w:cs="Segoe UI Symbol"/>
          <w:color w:val="000000"/>
          <w:sz w:val="22"/>
          <w:szCs w:val="22"/>
        </w:rPr>
        <w:t xml:space="preserve">Stuttgart </w:t>
      </w:r>
      <w:r w:rsidR="006058EF" w:rsidRPr="006058EF">
        <w:rPr>
          <w:rFonts w:ascii="Calibri" w:eastAsia="MS Gothic" w:hAnsi="Calibri" w:cs="Segoe UI Symbol"/>
          <w:color w:val="000000"/>
          <w:sz w:val="22"/>
          <w:szCs w:val="22"/>
        </w:rPr>
        <w:t>e</w:t>
      </w:r>
      <w:r w:rsidR="006058EF">
        <w:rPr>
          <w:rFonts w:ascii="Calibri" w:eastAsia="MS Gothic" w:hAnsi="Calibri" w:cs="Segoe UI Symbol"/>
          <w:color w:val="000000"/>
          <w:sz w:val="22"/>
          <w:szCs w:val="22"/>
        </w:rPr>
        <w:t>.</w:t>
      </w:r>
      <w:r w:rsidR="006B6434">
        <w:rPr>
          <w:rFonts w:ascii="Calibri" w:eastAsia="MS Gothic" w:hAnsi="Calibri" w:cs="Segoe UI Symbol"/>
          <w:color w:val="000000"/>
          <w:sz w:val="22"/>
          <w:szCs w:val="22"/>
        </w:rPr>
        <w:t xml:space="preserve"> </w:t>
      </w:r>
      <w:r w:rsidR="006058EF">
        <w:rPr>
          <w:rFonts w:ascii="Calibri" w:eastAsia="MS Gothic" w:hAnsi="Calibri" w:cs="Segoe UI Symbol"/>
          <w:color w:val="000000"/>
          <w:sz w:val="22"/>
          <w:szCs w:val="22"/>
        </w:rPr>
        <w:t>V.</w:t>
      </w:r>
      <w:r w:rsidR="000E37CE">
        <w:rPr>
          <w:rFonts w:ascii="Calibri" w:eastAsia="MS Gothic" w:hAnsi="Calibri" w:cs="Segoe UI Symbol"/>
          <w:color w:val="000000"/>
          <w:sz w:val="22"/>
          <w:szCs w:val="22"/>
        </w:rPr>
        <w:t xml:space="preserve">/House </w:t>
      </w:r>
      <w:proofErr w:type="spellStart"/>
      <w:r w:rsidR="000E37CE">
        <w:rPr>
          <w:rFonts w:ascii="Calibri" w:eastAsia="MS Gothic" w:hAnsi="Calibri" w:cs="Segoe UI Symbol"/>
          <w:color w:val="000000"/>
          <w:sz w:val="22"/>
          <w:szCs w:val="22"/>
        </w:rPr>
        <w:t>of</w:t>
      </w:r>
      <w:proofErr w:type="spellEnd"/>
      <w:r w:rsidR="000E37CE">
        <w:rPr>
          <w:rFonts w:ascii="Calibri" w:eastAsia="MS Gothic" w:hAnsi="Calibri" w:cs="Segoe UI Symbol"/>
          <w:color w:val="000000"/>
          <w:sz w:val="22"/>
          <w:szCs w:val="22"/>
        </w:rPr>
        <w:t xml:space="preserve"> Resources</w:t>
      </w:r>
      <w:r w:rsidR="006058EF">
        <w:rPr>
          <w:rFonts w:ascii="Calibri" w:eastAsia="MS Gothic" w:hAnsi="Calibri" w:cs="Segoe UI Symbol"/>
          <w:color w:val="000000"/>
          <w:sz w:val="22"/>
          <w:szCs w:val="22"/>
        </w:rPr>
        <w:t xml:space="preserve"> darf meine Daten speichern und für Kommunikation und Beratung verwenden. </w:t>
      </w:r>
      <w:r w:rsidR="00A36FC3">
        <w:rPr>
          <w:rFonts w:ascii="Calibri" w:eastAsia="MS Gothic" w:hAnsi="Calibri" w:cs="Segoe UI Symbol"/>
          <w:color w:val="000000"/>
          <w:sz w:val="22"/>
          <w:szCs w:val="22"/>
        </w:rPr>
        <w:t xml:space="preserve">Ich kann </w:t>
      </w:r>
      <w:r w:rsidR="001803A5">
        <w:rPr>
          <w:rFonts w:ascii="Calibri" w:eastAsia="MS Gothic" w:hAnsi="Calibri" w:cs="Segoe UI Symbol"/>
          <w:color w:val="000000"/>
          <w:sz w:val="22"/>
          <w:szCs w:val="22"/>
        </w:rPr>
        <w:t>der Nutzung meiner Daten jederzeit widersprechen.</w:t>
      </w:r>
    </w:p>
    <w:p w14:paraId="73FCEF28" w14:textId="77777777" w:rsidR="00533D04" w:rsidRPr="006058EF" w:rsidRDefault="00533D04" w:rsidP="005C39EA">
      <w:pPr>
        <w:rPr>
          <w:rFonts w:ascii="Calibri" w:eastAsia="MS Gothic" w:hAnsi="Calibri" w:cs="Segoe UI Symbol"/>
          <w:color w:val="000000"/>
          <w:sz w:val="22"/>
          <w:szCs w:val="22"/>
        </w:rPr>
      </w:pPr>
    </w:p>
    <w:p w14:paraId="68C5278D" w14:textId="51ED5499" w:rsidR="00497860" w:rsidRDefault="00902381" w:rsidP="005C39EA">
      <w:pPr>
        <w:rPr>
          <w:rFonts w:ascii="Calibri" w:eastAsia="MS Gothic" w:hAnsi="Calibri" w:cs="Segoe UI Symbol"/>
          <w:color w:val="000000"/>
          <w:sz w:val="22"/>
          <w:szCs w:val="22"/>
        </w:rPr>
      </w:pPr>
      <w:r>
        <w:rPr>
          <w:rFonts w:ascii="Calibri" w:eastAsia="MS Gothic" w:hAnsi="Calibri" w:cs="Segoe UI Symbol"/>
          <w:color w:val="000000"/>
          <w:sz w:val="22"/>
          <w:szCs w:val="22"/>
        </w:rPr>
        <w:t xml:space="preserve">___ </w:t>
      </w:r>
      <w:r w:rsidR="00497860">
        <w:rPr>
          <w:rFonts w:ascii="Calibri" w:eastAsia="MS Gothic" w:hAnsi="Calibri" w:cs="Segoe UI Symbol"/>
          <w:color w:val="000000"/>
          <w:sz w:val="22"/>
          <w:szCs w:val="22"/>
        </w:rPr>
        <w:t>Das Forum der Kulturen</w:t>
      </w:r>
      <w:r w:rsidR="009163AC">
        <w:rPr>
          <w:rFonts w:ascii="Calibri" w:eastAsia="MS Gothic" w:hAnsi="Calibri" w:cs="Segoe UI Symbol"/>
          <w:color w:val="000000"/>
          <w:sz w:val="22"/>
          <w:szCs w:val="22"/>
        </w:rPr>
        <w:t xml:space="preserve"> </w:t>
      </w:r>
      <w:r w:rsidR="006B6434">
        <w:rPr>
          <w:rFonts w:ascii="Calibri" w:eastAsia="MS Gothic" w:hAnsi="Calibri" w:cs="Segoe UI Symbol"/>
          <w:color w:val="000000"/>
          <w:sz w:val="22"/>
          <w:szCs w:val="22"/>
        </w:rPr>
        <w:t xml:space="preserve">Stuttgart </w:t>
      </w:r>
      <w:r w:rsidR="00497860">
        <w:rPr>
          <w:rFonts w:ascii="Calibri" w:eastAsia="MS Gothic" w:hAnsi="Calibri" w:cs="Segoe UI Symbol"/>
          <w:color w:val="000000"/>
          <w:sz w:val="22"/>
          <w:szCs w:val="22"/>
        </w:rPr>
        <w:t>e.</w:t>
      </w:r>
      <w:r w:rsidR="006B6434">
        <w:rPr>
          <w:rFonts w:ascii="Calibri" w:eastAsia="MS Gothic" w:hAnsi="Calibri" w:cs="Segoe UI Symbol"/>
          <w:color w:val="000000"/>
          <w:sz w:val="22"/>
          <w:szCs w:val="22"/>
        </w:rPr>
        <w:t xml:space="preserve"> </w:t>
      </w:r>
      <w:r w:rsidR="00497860">
        <w:rPr>
          <w:rFonts w:ascii="Calibri" w:eastAsia="MS Gothic" w:hAnsi="Calibri" w:cs="Segoe UI Symbol"/>
          <w:color w:val="000000"/>
          <w:sz w:val="22"/>
          <w:szCs w:val="22"/>
        </w:rPr>
        <w:t>V./Ho</w:t>
      </w:r>
      <w:r w:rsidR="009163AC">
        <w:rPr>
          <w:rFonts w:ascii="Calibri" w:eastAsia="MS Gothic" w:hAnsi="Calibri" w:cs="Segoe UI Symbol"/>
          <w:color w:val="000000"/>
          <w:sz w:val="22"/>
          <w:szCs w:val="22"/>
        </w:rPr>
        <w:t>u</w:t>
      </w:r>
      <w:r w:rsidR="00497860">
        <w:rPr>
          <w:rFonts w:ascii="Calibri" w:eastAsia="MS Gothic" w:hAnsi="Calibri" w:cs="Segoe UI Symbol"/>
          <w:color w:val="000000"/>
          <w:sz w:val="22"/>
          <w:szCs w:val="22"/>
        </w:rPr>
        <w:t xml:space="preserve">se </w:t>
      </w:r>
      <w:proofErr w:type="spellStart"/>
      <w:r w:rsidR="00497860">
        <w:rPr>
          <w:rFonts w:ascii="Calibri" w:eastAsia="MS Gothic" w:hAnsi="Calibri" w:cs="Segoe UI Symbol"/>
          <w:color w:val="000000"/>
          <w:sz w:val="22"/>
          <w:szCs w:val="22"/>
        </w:rPr>
        <w:t>of</w:t>
      </w:r>
      <w:proofErr w:type="spellEnd"/>
      <w:r w:rsidR="00497860">
        <w:rPr>
          <w:rFonts w:ascii="Calibri" w:eastAsia="MS Gothic" w:hAnsi="Calibri" w:cs="Segoe UI Symbol"/>
          <w:color w:val="000000"/>
          <w:sz w:val="22"/>
          <w:szCs w:val="22"/>
        </w:rPr>
        <w:t xml:space="preserve"> Resources</w:t>
      </w:r>
      <w:r w:rsidR="009163AC">
        <w:rPr>
          <w:rFonts w:ascii="Calibri" w:eastAsia="MS Gothic" w:hAnsi="Calibri" w:cs="Segoe UI Symbol"/>
          <w:color w:val="000000"/>
          <w:sz w:val="22"/>
          <w:szCs w:val="22"/>
        </w:rPr>
        <w:t xml:space="preserve"> darf Texte und Bilder unseres Projektes </w:t>
      </w:r>
      <w:r w:rsidR="000E37CE">
        <w:rPr>
          <w:rFonts w:ascii="Calibri" w:eastAsia="MS Gothic" w:hAnsi="Calibri" w:cs="Segoe UI Symbol"/>
          <w:color w:val="000000"/>
          <w:sz w:val="22"/>
          <w:szCs w:val="22"/>
        </w:rPr>
        <w:t>zur Öffentlichkeitsarbeit nutzen.</w:t>
      </w:r>
    </w:p>
    <w:p w14:paraId="3775EF28" w14:textId="77777777" w:rsidR="005C39EA" w:rsidRPr="005C39EA" w:rsidRDefault="005C39EA" w:rsidP="005C39EA">
      <w:pPr>
        <w:rPr>
          <w:rFonts w:ascii="Calibri" w:eastAsia="MS Mincho" w:hAnsi="Calibri" w:cs="Times New Roman"/>
          <w:color w:val="000000"/>
          <w:sz w:val="22"/>
          <w:szCs w:val="22"/>
        </w:rPr>
      </w:pPr>
    </w:p>
    <w:p w14:paraId="426497AA" w14:textId="77777777" w:rsidR="005C39EA" w:rsidRPr="005C39EA" w:rsidRDefault="005C39EA" w:rsidP="005C39EA">
      <w:pPr>
        <w:widowControl w:val="0"/>
        <w:autoSpaceDE w:val="0"/>
        <w:autoSpaceDN w:val="0"/>
        <w:adjustRightInd w:val="0"/>
        <w:rPr>
          <w:rFonts w:ascii="Calibri" w:eastAsia="MS Mincho" w:hAnsi="Calibri" w:cs="Times New Roman"/>
          <w:color w:val="000000"/>
          <w:sz w:val="22"/>
          <w:szCs w:val="22"/>
        </w:rPr>
      </w:pPr>
    </w:p>
    <w:p w14:paraId="7CD2DE68" w14:textId="77777777" w:rsidR="0077139D" w:rsidRDefault="0077139D" w:rsidP="00D266A2">
      <w:pPr>
        <w:widowControl w:val="0"/>
        <w:autoSpaceDE w:val="0"/>
        <w:autoSpaceDN w:val="0"/>
        <w:adjustRightInd w:val="0"/>
        <w:rPr>
          <w:rFonts w:ascii="Calibri" w:eastAsia="MS Mincho" w:hAnsi="Calibri" w:cs="Times New Roman"/>
          <w:color w:val="000000"/>
          <w:sz w:val="22"/>
          <w:szCs w:val="22"/>
        </w:rPr>
      </w:pPr>
    </w:p>
    <w:p w14:paraId="27F4442F" w14:textId="40AB3FCE" w:rsidR="00CA125A" w:rsidRDefault="0077139D" w:rsidP="00D266A2">
      <w:pPr>
        <w:widowControl w:val="0"/>
        <w:autoSpaceDE w:val="0"/>
        <w:autoSpaceDN w:val="0"/>
        <w:adjustRightInd w:val="0"/>
        <w:rPr>
          <w:rFonts w:ascii="Calibri" w:eastAsia="MS Mincho" w:hAnsi="Calibri" w:cs="Times New Roman"/>
          <w:color w:val="000000"/>
          <w:sz w:val="22"/>
          <w:szCs w:val="22"/>
        </w:rPr>
      </w:pPr>
      <w:r>
        <w:rPr>
          <w:rFonts w:ascii="Calibri" w:eastAsia="MS Mincho" w:hAnsi="Calibri" w:cs="Times New Roman"/>
          <w:color w:val="000000"/>
          <w:sz w:val="22"/>
          <w:szCs w:val="22"/>
        </w:rPr>
        <w:t>Datum, Name</w:t>
      </w:r>
    </w:p>
    <w:p w14:paraId="6242174F" w14:textId="058F7C5A" w:rsidR="00372123" w:rsidRPr="00D266A2" w:rsidRDefault="00372123" w:rsidP="00D266A2">
      <w:pPr>
        <w:widowControl w:val="0"/>
        <w:autoSpaceDE w:val="0"/>
        <w:autoSpaceDN w:val="0"/>
        <w:adjustRightInd w:val="0"/>
        <w:rPr>
          <w:rFonts w:ascii="Calibri" w:eastAsia="MS Mincho" w:hAnsi="Calibri" w:cs="Times New Roman"/>
          <w:color w:val="000000"/>
          <w:sz w:val="22"/>
          <w:szCs w:val="22"/>
        </w:rPr>
      </w:pPr>
      <w:r>
        <w:rPr>
          <w:rFonts w:ascii="Calibri" w:eastAsia="MS Mincho" w:hAnsi="Calibri" w:cs="Times New Roman"/>
          <w:color w:val="000000"/>
          <w:sz w:val="22"/>
          <w:szCs w:val="22"/>
        </w:rPr>
        <w:t>(Der Antrag muss nicht unterschrieben werden.)</w:t>
      </w:r>
    </w:p>
    <w:sectPr w:rsidR="00372123" w:rsidRPr="00D266A2" w:rsidSect="002B481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0" w:h="16840"/>
      <w:pgMar w:top="283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DD583" w14:textId="77777777" w:rsidR="002B4817" w:rsidRDefault="002B4817" w:rsidP="00082A23">
      <w:r>
        <w:separator/>
      </w:r>
    </w:p>
  </w:endnote>
  <w:endnote w:type="continuationSeparator" w:id="0">
    <w:p w14:paraId="602E42D5" w14:textId="77777777" w:rsidR="002B4817" w:rsidRDefault="002B4817" w:rsidP="00082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ayberryPro">
    <w:altName w:val="Mayberry Pro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117FA" w14:textId="77777777" w:rsidR="00DA48EA" w:rsidRDefault="00DA48EA" w:rsidP="00C80B3C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481B9E6" w14:textId="77777777" w:rsidR="00DA48EA" w:rsidRDefault="00DA48EA" w:rsidP="001C2570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9B0CA" w14:textId="77777777" w:rsidR="00C80B3C" w:rsidRPr="00C80B3C" w:rsidRDefault="0063488D" w:rsidP="00B36E5A">
    <w:pPr>
      <w:pStyle w:val="Fuzeile"/>
      <w:framePr w:wrap="none" w:vAnchor="text" w:hAnchor="margin" w:xAlign="center" w:y="1"/>
      <w:rPr>
        <w:rStyle w:val="Seitenzahl"/>
        <w:rFonts w:asciiTheme="majorHAnsi" w:hAnsiTheme="majorHAnsi" w:cstheme="majorHAnsi"/>
        <w:sz w:val="18"/>
        <w:szCs w:val="18"/>
      </w:rPr>
    </w:pPr>
    <w:r>
      <w:rPr>
        <w:rStyle w:val="Seitenzahl"/>
        <w:rFonts w:asciiTheme="majorHAnsi" w:hAnsiTheme="majorHAnsi" w:cstheme="majorHAnsi"/>
        <w:sz w:val="18"/>
        <w:szCs w:val="18"/>
      </w:rPr>
      <w:t xml:space="preserve">Seite </w:t>
    </w:r>
    <w:sdt>
      <w:sdtPr>
        <w:rPr>
          <w:rStyle w:val="Seitenzahl"/>
          <w:rFonts w:asciiTheme="majorHAnsi" w:hAnsiTheme="majorHAnsi" w:cstheme="majorHAnsi"/>
          <w:sz w:val="18"/>
          <w:szCs w:val="18"/>
        </w:rPr>
        <w:id w:val="2081400252"/>
        <w:docPartObj>
          <w:docPartGallery w:val="Page Numbers (Bottom of Page)"/>
          <w:docPartUnique/>
        </w:docPartObj>
      </w:sdtPr>
      <w:sdtContent>
        <w:r w:rsidR="00C80B3C" w:rsidRPr="00C80B3C">
          <w:rPr>
            <w:rStyle w:val="Seitenzahl"/>
            <w:rFonts w:asciiTheme="majorHAnsi" w:hAnsiTheme="majorHAnsi" w:cstheme="majorHAnsi"/>
            <w:sz w:val="18"/>
            <w:szCs w:val="18"/>
          </w:rPr>
          <w:fldChar w:fldCharType="begin"/>
        </w:r>
        <w:r w:rsidR="00C80B3C" w:rsidRPr="00C80B3C">
          <w:rPr>
            <w:rStyle w:val="Seitenzahl"/>
            <w:rFonts w:asciiTheme="majorHAnsi" w:hAnsiTheme="majorHAnsi" w:cstheme="majorHAnsi"/>
            <w:sz w:val="18"/>
            <w:szCs w:val="18"/>
          </w:rPr>
          <w:instrText xml:space="preserve"> PAGE </w:instrText>
        </w:r>
        <w:r w:rsidR="00C80B3C" w:rsidRPr="00C80B3C">
          <w:rPr>
            <w:rStyle w:val="Seitenzahl"/>
            <w:rFonts w:asciiTheme="majorHAnsi" w:hAnsiTheme="majorHAnsi" w:cstheme="majorHAnsi"/>
            <w:sz w:val="18"/>
            <w:szCs w:val="18"/>
          </w:rPr>
          <w:fldChar w:fldCharType="separate"/>
        </w:r>
        <w:r w:rsidR="00C80B3C" w:rsidRPr="00C80B3C">
          <w:rPr>
            <w:rStyle w:val="Seitenzahl"/>
            <w:rFonts w:asciiTheme="majorHAnsi" w:hAnsiTheme="majorHAnsi" w:cstheme="majorHAnsi"/>
            <w:noProof/>
            <w:sz w:val="18"/>
            <w:szCs w:val="18"/>
          </w:rPr>
          <w:t>1</w:t>
        </w:r>
        <w:r w:rsidR="00C80B3C" w:rsidRPr="00C80B3C">
          <w:rPr>
            <w:rStyle w:val="Seitenzahl"/>
            <w:rFonts w:asciiTheme="majorHAnsi" w:hAnsiTheme="majorHAnsi" w:cstheme="majorHAnsi"/>
            <w:sz w:val="18"/>
            <w:szCs w:val="18"/>
          </w:rPr>
          <w:fldChar w:fldCharType="end"/>
        </w:r>
      </w:sdtContent>
    </w:sdt>
  </w:p>
  <w:p w14:paraId="35C0246D" w14:textId="31B3333B" w:rsidR="00DA48EA" w:rsidRPr="00C80B3C" w:rsidRDefault="00C80B3C" w:rsidP="001C2570">
    <w:pPr>
      <w:pStyle w:val="Fuzeile"/>
      <w:tabs>
        <w:tab w:val="clear" w:pos="4536"/>
        <w:tab w:val="clear" w:pos="9072"/>
        <w:tab w:val="left" w:pos="4000"/>
      </w:tabs>
      <w:ind w:right="360"/>
      <w:rPr>
        <w:rFonts w:asciiTheme="majorHAnsi" w:hAnsiTheme="majorHAnsi" w:cstheme="majorHAnsi"/>
        <w:sz w:val="18"/>
        <w:szCs w:val="18"/>
      </w:rPr>
    </w:pPr>
    <w:r w:rsidRPr="00C80B3C">
      <w:rPr>
        <w:rFonts w:asciiTheme="majorHAnsi" w:hAnsiTheme="majorHAnsi" w:cstheme="majorHAnsi"/>
        <w:sz w:val="18"/>
        <w:szCs w:val="18"/>
      </w:rPr>
      <w:ptab w:relativeTo="margin" w:alignment="center" w:leader="none"/>
    </w:r>
    <w:r w:rsidRPr="00C80B3C">
      <w:rPr>
        <w:rFonts w:asciiTheme="majorHAnsi" w:hAnsiTheme="majorHAnsi" w:cstheme="majorHAnsi"/>
        <w:sz w:val="18"/>
        <w:szCs w:val="18"/>
      </w:rPr>
      <w:ptab w:relativeTo="margin" w:alignment="right" w:leader="none"/>
    </w:r>
    <w:r w:rsidRPr="00C80B3C">
      <w:rPr>
        <w:rFonts w:asciiTheme="majorHAnsi" w:hAnsiTheme="majorHAnsi" w:cstheme="majorHAnsi"/>
        <w:sz w:val="18"/>
        <w:szCs w:val="18"/>
      </w:rPr>
      <w:t xml:space="preserve">Stand </w:t>
    </w:r>
    <w:r w:rsidR="0039065D">
      <w:rPr>
        <w:rFonts w:asciiTheme="majorHAnsi" w:hAnsiTheme="majorHAnsi" w:cstheme="majorHAnsi"/>
        <w:sz w:val="18"/>
        <w:szCs w:val="18"/>
      </w:rPr>
      <w:t>0</w:t>
    </w:r>
    <w:r w:rsidR="008B43B2">
      <w:rPr>
        <w:rFonts w:asciiTheme="majorHAnsi" w:hAnsiTheme="majorHAnsi" w:cstheme="majorHAnsi"/>
        <w:sz w:val="18"/>
        <w:szCs w:val="18"/>
      </w:rPr>
      <w:t>6</w:t>
    </w:r>
    <w:r w:rsidR="0039065D">
      <w:rPr>
        <w:rFonts w:asciiTheme="majorHAnsi" w:hAnsiTheme="majorHAnsi" w:cstheme="majorHAnsi"/>
        <w:sz w:val="18"/>
        <w:szCs w:val="18"/>
      </w:rPr>
      <w:t>/</w:t>
    </w:r>
    <w:r w:rsidRPr="00C80B3C">
      <w:rPr>
        <w:rFonts w:asciiTheme="majorHAnsi" w:hAnsiTheme="majorHAnsi" w:cstheme="majorHAnsi"/>
        <w:sz w:val="18"/>
        <w:szCs w:val="18"/>
      </w:rPr>
      <w:t>202</w:t>
    </w:r>
    <w:r w:rsidR="008B43B2">
      <w:rPr>
        <w:rFonts w:asciiTheme="majorHAnsi" w:hAnsiTheme="majorHAnsi" w:cstheme="majorHAnsi"/>
        <w:sz w:val="18"/>
        <w:szCs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6CD9E" w14:textId="77777777" w:rsidR="002B4817" w:rsidRDefault="002B4817" w:rsidP="00082A23">
      <w:r>
        <w:separator/>
      </w:r>
    </w:p>
  </w:footnote>
  <w:footnote w:type="continuationSeparator" w:id="0">
    <w:p w14:paraId="50037C37" w14:textId="77777777" w:rsidR="002B4817" w:rsidRDefault="002B4817" w:rsidP="00082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A78F6" w14:textId="77777777" w:rsidR="00DA48EA" w:rsidRDefault="002B4817">
    <w:pPr>
      <w:pStyle w:val="Kopfzeile"/>
    </w:pPr>
    <w:r>
      <w:rPr>
        <w:noProof/>
      </w:rPr>
      <w:pict w14:anchorId="35648D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Briefpapier_rot_neu" style="position:absolute;margin-left:0;margin-top:0;width:612.3pt;height:858.9pt;z-index:-251659264;mso-wrap-edited:f;mso-width-percent:0;mso-height-percent:0;mso-position-horizontal:center;mso-position-horizontal-relative:margin;mso-position-vertical:center;mso-position-vertical-relative:margin;mso-width-percent:0;mso-height-percent:0" wrapcoords="-26 0 -26 21562 847 21562 847 3320 7702 3301 19482 3131 19455 2584 19058 2112 19058 1716 847 1509 847 0 -26 0">
          <v:imagedata r:id="rId1" o:title="Briefpapier_rot_ne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3CE2C" w14:textId="77777777" w:rsidR="00DA48EA" w:rsidRDefault="006A1724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D953BF1" wp14:editId="11298198">
              <wp:simplePos x="0" y="0"/>
              <wp:positionH relativeFrom="column">
                <wp:posOffset>-1050538</wp:posOffset>
              </wp:positionH>
              <wp:positionV relativeFrom="page">
                <wp:posOffset>0</wp:posOffset>
              </wp:positionV>
              <wp:extent cx="7736205" cy="10799445"/>
              <wp:effectExtent l="38100" t="0" r="0" b="33655"/>
              <wp:wrapNone/>
              <wp:docPr id="14" name="Gruppieren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6205" cy="10799445"/>
                        <a:chOff x="0" y="0"/>
                        <a:chExt cx="7736508" cy="10799445"/>
                      </a:xfrm>
                    </wpg:grpSpPr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977308" y="655983"/>
                          <a:ext cx="3759200" cy="9271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3" name="Gruppieren 13"/>
                      <wpg:cNvGrpSpPr/>
                      <wpg:grpSpPr>
                        <a:xfrm>
                          <a:off x="0" y="0"/>
                          <a:ext cx="251460" cy="10799445"/>
                          <a:chOff x="0" y="0"/>
                          <a:chExt cx="252000" cy="10800000"/>
                        </a:xfrm>
                      </wpg:grpSpPr>
                      <wps:wsp>
                        <wps:cNvPr id="6" name="Gerade Verbindung 6"/>
                        <wps:cNvCnPr/>
                        <wps:spPr>
                          <a:xfrm>
                            <a:off x="166756" y="0"/>
                            <a:ext cx="0" cy="10800000"/>
                          </a:xfrm>
                          <a:prstGeom prst="line">
                            <a:avLst/>
                          </a:prstGeom>
                          <a:ln w="304800">
                            <a:solidFill>
                              <a:srgbClr val="F4982E"/>
                            </a:solidFill>
                            <a:headEnd type="non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Gerade Verbindung 8"/>
                        <wps:cNvCnPr/>
                        <wps:spPr>
                          <a:xfrm>
                            <a:off x="0" y="3673061"/>
                            <a:ext cx="252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Gerade Verbindung 12"/>
                        <wps:cNvCnPr/>
                        <wps:spPr>
                          <a:xfrm>
                            <a:off x="0" y="7211391"/>
                            <a:ext cx="252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607D9FC" id="Gruppieren 14" o:spid="_x0000_s1026" style="position:absolute;margin-left:-82.7pt;margin-top:0;width:609.15pt;height:850.35pt;z-index:-251644928;mso-position-vertical-relative:page" coordsize="77365,1079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EzAAAAAFJnaHRs&#10;b25nAAAE0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C8IAAAABAAAAoAAAACgAAAHgAABLAAAAC6YAGAAB/9j/7QAMQWRvYmVfQ00AAv/u&#10;AA5BZG9iZQBkgAAAAAH/2wCEAAwICAgJCAwJCQwRCwoLERUPDAwPFRgTExUTExgRDAwMDAwMEQwM&#10;DAwMDAwMDAwMDAwMDAwMDAwMDAwMDAwMDAwBDQsLDQ4NEA4OEBQODg4UFA4ODg4UEQwMDAwMEREM&#10;DAwMDAwRDAwMDAwMDAwMDAwMDAwMDAwMDAwMDAwMDAwMDP/AABEIACg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//4v/iSUNDX1BST0ZJTEUA&#10;BQp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t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3/&#10;4v/iSUNDX1BST0ZJTEUABgq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23vL/////////////////////////////////////////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5ff///////////////////////////////////////q0lLD2////////&#10;/////////////////////////////+aXb5Lh//////////////////////////////////////mz&#10;lK/1///////////////////////////////////////55P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Bpsr//////////////////////////////////////7h6UH/R&#10;////////////////////////////////////4pZNA1i6////////////////////////////////&#10;////0Y1pSnHH////////////////////////////////////8dG8mLLt////////////////////&#10;////////////////////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wLWvrKqtrbG3wMXQ2eP7////&#10;///////////////////viWBZVlRXWV1jZW11fpGow+z5////////////////////lzUNCQUCAAAA&#10;AAAdTHmizPf/////////////////////vFwDAAAAAAANMFeCrdj/////////////////////////&#10;3H8nAAYcNE9sja7W/////////////////////////////J9DO1JrhqHA4///////////////////&#10;/////////////8J9haC61vb///////////////////////////////////7O1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v7u7v9fz/////&#10;////////////////////////////86+bmpuepa66vMTU5v//////////////////////////95dU&#10;TE9UW2VugJfA5////////////////////////////65UABs2UnCMq8v2////////////////////&#10;/////////8prP2N/nbze/P///////////////////////////////+eZg6zI5///////////////&#10;///////////////////////bzP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RAAAAAAv/b&#10;AIQAAQEBAQEBAQEBAQEBAQEBAQEBAQEBAQEBAQEBAQEBAQEBAQEBAQEBAQEBAQICAgICAgICAgIC&#10;AwMDAwMDAwMDAwEBAQEBAQEBAQEBAgIBAgIDAwMDAwMDAwMDAwMDAwMDAwMDAwMDAwMDAwMDAwMD&#10;AwMDAwMDAwMDAwMDAwMDAwMD/8AAFAgBMwTSBAERAAIRAQMRAQQRAP/dAAQAm/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4EAQACEQMRBAAAPwAefeOfXxn9beH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6Lv&#10;59P/AGTl07/4myL/AN4Xd3scch/8lG8/5of8/L11L/uov+nye43/AIrJ/wC0606Gvo7/AI+HLf8A&#10;amP/ALnUnvVX9yp13l6M772j/i5/2Tn0p/4jban/ALqqf33d9iP+nM+2P/Sktf8Aq0vXCz30/wCn&#10;ye5v/S6uv+rrde9jx7ljqKe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AefeOfXxn9beH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6Lv59P/AGTl07/4myL/AN4X&#10;d3scch/8lG8/5of8/L11L/uov+nye43/AIrJ/wC0606Gvo7/AI+HLf8AamP/ALnUnvVX9yp13l6M&#10;772j/i5/2Tn0p/4jban/ALqqf33d9iP+nM+2P/Sktf8Aq0vXCz30/wCnye5v/S6uv+rrde9jx7lj&#10;qKe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EefeOf&#10;Xxn9beH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6Lv59P/AGTl07/4myL/AN4Xd3scch/8lG8/5of8/L11&#10;L/uov+nye43/AIrJ/wC0606Gvo7/AI+HLf8AamP/ALnUnvVX9yp13l6M772j/i5/2Tn0p/4jban/&#10;ALqqf33d9iP+nM+2P/Sktf8Aq0vXCz30/wCnye5v/S6uv+rrde9jx7ljqKe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IefeOfXxn9beH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6Lv59P/AGTl07/4myL/AN4Xd3scch/8lG8/5of8/L11L/uov+nye43/AIrJ/wC0&#10;606Gvo7/AI+HLf8AamP/ALnUnvVX9yp13l6M772j/i5/2Tn0p/4jban/ALqqf33d9iP+nM+2P/Sk&#10;tf8Aq0vXCz30/wCnye5v/S6uv+rrde9jx7ljqKe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MefeOfXxn9beH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6Lv59P/&#10;AGTl07/4myL/AN4Xd3scch/8lG8/5of8/L11L/uov+nye43/AIrJ/wC0606Gvo7/AI+HLf8AamP/&#10;ALnUnvVX9yp13l6M772j/i5/2Tn0p/4jban/ALqqf33d9iP+nM+2P/Sktf8Aq0vXCz30/wCnye5v&#10;/S6uv+rrde9jx7ljqKe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QefeOfXxn9beH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6Lv59P/AGTl07/4myL/AN4Xd3sc&#10;ch/8lG8/5of8/L11L/uov+nye43/AIrJ/wC0606Gvo7/AI+HLf8AamP/ALnUnvVX9yp13l6M772j&#10;/i5/2Tn0p/4jban/ALqqf33d9iP+nM+2P/Sktf8Aq0vXCz30/wCnye5v/S6uv+rrde9jx7ljqKe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ou/n0/8AZOXTv/ibIv8A&#10;3hd3exxyH/yUbz/mh/z8vXUv+6i/6fJ7jf8Aisn/ALTrToa+jv8Aj4ct/wBqY/8AudSe9Vf3KnXe&#10;XozvvaP+Ln/ZOfSn/iNtqf8Auqp/fd32I/6cz7Y/9KS1/wCrS9cLPfT/AKfJ7m/9Lq6/6ut172PH&#10;uWOop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B59&#10;459fGf1t4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ou/n0/8AZOXTv/ibIv8A3hd3exxyH/yUbz/mh/z8&#10;vXUv+6i/6fJ7jf8Aisn/ALTrToa+jv8Aj4ct/wBqY/8AudSe9Vf3KnXeXozvvaP+Ln/ZOfSn/iNt&#10;qf8Auqp/fd32I/6cz7Y/9KS1/wCrS9cLPfT/AKfJ7m/9Lq6/6ut172PHuWOop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R59459fGf1t4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ou/n0/8AZOXTv/ibIv8A3hd3exxyH/yUbz/mh/z8vXUv+6i/6fJ7jf8Aisn/&#10;ALTrToa+jv8Aj4ct/wBqY/8AudSe9Vf3KnXeXozvvaP+Ln/ZOfSn/iNtqf8Auqp/fd32I/6cz7Y/&#10;9KS1/wCrS9cLPfT/AKfJ7m/9Lq6/6ut172PHuWOop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0h59459fGf1t4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ou/n&#10;0/8AZOXTv/ibIv8A3hd3exxyH/yUbz/mh/z8vXUv+6i/6fJ7jf8Aisn/ALTrToa+jv8Aj4ct/wBq&#10;Y/8AudSe9Vf3KnXeXozvvaP+Ln/ZOfSn/iNtqf8Auqp/fd32I/6cz7Y/9KS1/wCrS9cLPfT/AKfJ&#10;7m/9Lq6/6ut172PHuWOop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0x59459fGf1t4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ou/n0/8AZOXTv/ibIv8A3hd3&#10;exxyH/yUbz/mh/z8vXUv+6i/6fJ7jf8Aisn/ALTrToa+jv8Aj4ct/wBqY/8AudSe9Vf3KnXeXozv&#10;vaP+Ln/ZOfSn/iNtqf8Auqp/fd32I/6cz7Y/9KS1/wCrS9cLPfT/AKfJ7m/9Lq6/6ut172PHuWOo&#10;p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1B59459f&#10;Gf1t4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ou/n0/8AZOXTv/ibIv8A3hd3exxyH/yUbz/mh/z8vXUv&#10;+6i/6fJ7jf8Aisn/ALTrToa+jv8Aj4ct/wBqY/8AudSe9Vf3KnXeXozvvaP+Ln/ZOfSn/iNtqf8A&#10;uqp/fd32I/6cz7Y/9KS1/wCrS9cLPfT/AKfJ7m/9Lq6/6ut172PHuWOop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R59459fGf1t4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ou/n0/8AZOXT3/ia4/8A3hd3exxyH/yUbz/mj/z8vXUv+6j/AOnye43/AIrJ/wC0&#10;606Gvo//AI+DLfX/AIs/4+n/AANpfr71V/cqdd5ejO+9o/4u/wDZOfSf/iNtqf8Auqg/3j33c9iP&#10;+nM+2P8A0pbX/q0vXCz30/6fJ7m/9Lq6/wCrrde9jx7lnqKe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s1027" type="#_x0000_t75" style="position:absolute;left:39773;top:6559;width:37592;height:9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">
                <v:imagedata r:id="rId2" o:title=""/>
              </v:shape>
              <v:group id="Gruppieren 13" o:spid="_x0000_s1028" style="position:absolute;width:2514;height:107994" coordsize="2520,1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line id="Gerade Verbindung 6" o:spid="_x0000_s1029" style="position:absolute;visibility:visible;mso-wrap-style:square" from="1667,0" to="1667,10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" strokecolor="#f4982e" strokeweight="24pt"/>
                <v:line id="Gerade Verbindung 8" o:spid="_x0000_s1030" style="position:absolute;visibility:visible;mso-wrap-style:square" from="0,36730" to="2520,36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" strokecolor="white [3212]" strokeweight=".5pt">
                  <v:shadow on="t" color="black" opacity="24903f" origin=",.5" offset="0,.55556mm"/>
                </v:line>
                <v:line id="Gerade Verbindung 12" o:spid="_x0000_s1031" style="position:absolute;visibility:visible;mso-wrap-style:square" from="0,72113" to="2520,72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" strokecolor="white [3212]" strokeweight=".5pt">
                  <v:shadow on="t" color="black" opacity="24903f" origin=",.5" offset="0,.55556mm"/>
                </v:line>
              </v:group>
              <w10:wrap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1646D" w14:textId="77777777" w:rsidR="00DA48EA" w:rsidRDefault="002B4817">
    <w:pPr>
      <w:pStyle w:val="Kopfzeile"/>
    </w:pPr>
    <w:r>
      <w:rPr>
        <w:noProof/>
      </w:rPr>
      <w:pict w14:anchorId="005D4D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Briefpapier_rot_neu" style="position:absolute;margin-left:0;margin-top:0;width:612.3pt;height:858.9pt;z-index:-251658240;mso-wrap-edited:f;mso-width-percent:0;mso-height-percent:0;mso-position-horizontal:center;mso-position-horizontal-relative:margin;mso-position-vertical:center;mso-position-vertical-relative:margin;mso-width-percent:0;mso-height-percent:0" wrapcoords="-26 0 -26 21562 847 21562 847 3320 7702 3301 19482 3131 19455 2584 19058 2112 19058 1716 847 1509 847 0 -26 0">
          <v:imagedata r:id="rId1" o:title="Briefpapier_rot_ne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4047"/>
    <w:multiLevelType w:val="hybridMultilevel"/>
    <w:tmpl w:val="C54A5884"/>
    <w:lvl w:ilvl="0" w:tplc="C87EFCE6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F44D8"/>
    <w:multiLevelType w:val="hybridMultilevel"/>
    <w:tmpl w:val="244E41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53790D"/>
    <w:multiLevelType w:val="hybridMultilevel"/>
    <w:tmpl w:val="213EB0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F91AEE"/>
    <w:multiLevelType w:val="hybridMultilevel"/>
    <w:tmpl w:val="98E8640C"/>
    <w:lvl w:ilvl="0" w:tplc="000104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0050407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0050407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0050407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BA38C7"/>
    <w:multiLevelType w:val="hybridMultilevel"/>
    <w:tmpl w:val="7C10E63E"/>
    <w:lvl w:ilvl="0" w:tplc="5504E9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CA663C"/>
    <w:multiLevelType w:val="hybridMultilevel"/>
    <w:tmpl w:val="95CACCEE"/>
    <w:lvl w:ilvl="0" w:tplc="000104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2E62D8"/>
    <w:multiLevelType w:val="hybridMultilevel"/>
    <w:tmpl w:val="0D9C764E"/>
    <w:lvl w:ilvl="0" w:tplc="A1FEC372">
      <w:numFmt w:val="bullet"/>
      <w:lvlText w:val="-"/>
      <w:lvlJc w:val="left"/>
      <w:pPr>
        <w:ind w:left="1080" w:hanging="360"/>
      </w:pPr>
      <w:rPr>
        <w:rFonts w:ascii="Cambria" w:eastAsia="MS Mincho" w:hAnsi="Cambria" w:cs="Times New Roman" w:hint="default"/>
      </w:rPr>
    </w:lvl>
    <w:lvl w:ilvl="1" w:tplc="00030407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C54142E"/>
    <w:multiLevelType w:val="hybridMultilevel"/>
    <w:tmpl w:val="791C8C0C"/>
    <w:lvl w:ilvl="0" w:tplc="A1FEC372">
      <w:start w:val="2"/>
      <w:numFmt w:val="bullet"/>
      <w:lvlText w:val="-"/>
      <w:lvlJc w:val="left"/>
      <w:pPr>
        <w:ind w:left="1080" w:hanging="360"/>
      </w:pPr>
      <w:rPr>
        <w:rFonts w:ascii="Cambria" w:eastAsia="MS Mincho" w:hAnsi="Cambria" w:cs="Times New Roman" w:hint="default"/>
      </w:rPr>
    </w:lvl>
    <w:lvl w:ilvl="1" w:tplc="00030407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66C6AE7"/>
    <w:multiLevelType w:val="hybridMultilevel"/>
    <w:tmpl w:val="E33C0382"/>
    <w:lvl w:ilvl="0" w:tplc="000104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C4638D"/>
    <w:multiLevelType w:val="hybridMultilevel"/>
    <w:tmpl w:val="CBF04F70"/>
    <w:lvl w:ilvl="0" w:tplc="A9A24F76">
      <w:start w:val="9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10474">
    <w:abstractNumId w:val="3"/>
  </w:num>
  <w:num w:numId="2" w16cid:durableId="1685282524">
    <w:abstractNumId w:val="5"/>
  </w:num>
  <w:num w:numId="3" w16cid:durableId="1184318230">
    <w:abstractNumId w:val="6"/>
  </w:num>
  <w:num w:numId="4" w16cid:durableId="402604198">
    <w:abstractNumId w:val="7"/>
  </w:num>
  <w:num w:numId="5" w16cid:durableId="795609401">
    <w:abstractNumId w:val="8"/>
  </w:num>
  <w:num w:numId="6" w16cid:durableId="237206714">
    <w:abstractNumId w:val="1"/>
  </w:num>
  <w:num w:numId="7" w16cid:durableId="394933346">
    <w:abstractNumId w:val="0"/>
  </w:num>
  <w:num w:numId="8" w16cid:durableId="522475676">
    <w:abstractNumId w:val="9"/>
  </w:num>
  <w:num w:numId="9" w16cid:durableId="1716655830">
    <w:abstractNumId w:val="4"/>
  </w:num>
  <w:num w:numId="10" w16cid:durableId="829201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AAF"/>
    <w:rsid w:val="000019E2"/>
    <w:rsid w:val="000022F9"/>
    <w:rsid w:val="00010C33"/>
    <w:rsid w:val="00032F51"/>
    <w:rsid w:val="00033F6A"/>
    <w:rsid w:val="00044293"/>
    <w:rsid w:val="00054157"/>
    <w:rsid w:val="00060E8B"/>
    <w:rsid w:val="00062AAF"/>
    <w:rsid w:val="00063546"/>
    <w:rsid w:val="00072414"/>
    <w:rsid w:val="00077126"/>
    <w:rsid w:val="00080606"/>
    <w:rsid w:val="0008234B"/>
    <w:rsid w:val="00082A23"/>
    <w:rsid w:val="00096555"/>
    <w:rsid w:val="00097546"/>
    <w:rsid w:val="000B3829"/>
    <w:rsid w:val="000C55EF"/>
    <w:rsid w:val="000E2A5B"/>
    <w:rsid w:val="000E2B2D"/>
    <w:rsid w:val="000E37CE"/>
    <w:rsid w:val="000F5736"/>
    <w:rsid w:val="000F7976"/>
    <w:rsid w:val="00101F6F"/>
    <w:rsid w:val="001106E7"/>
    <w:rsid w:val="00114B2B"/>
    <w:rsid w:val="00117D01"/>
    <w:rsid w:val="001315A9"/>
    <w:rsid w:val="0014072C"/>
    <w:rsid w:val="00151256"/>
    <w:rsid w:val="00160800"/>
    <w:rsid w:val="001718EA"/>
    <w:rsid w:val="001803A5"/>
    <w:rsid w:val="00181749"/>
    <w:rsid w:val="0018430A"/>
    <w:rsid w:val="00186079"/>
    <w:rsid w:val="00193FB9"/>
    <w:rsid w:val="00197256"/>
    <w:rsid w:val="001C2570"/>
    <w:rsid w:val="001D2B57"/>
    <w:rsid w:val="001E472B"/>
    <w:rsid w:val="00215FCC"/>
    <w:rsid w:val="002210DB"/>
    <w:rsid w:val="002343C7"/>
    <w:rsid w:val="00246BF9"/>
    <w:rsid w:val="0026618A"/>
    <w:rsid w:val="00270960"/>
    <w:rsid w:val="002877C6"/>
    <w:rsid w:val="0029054A"/>
    <w:rsid w:val="00295549"/>
    <w:rsid w:val="002A697F"/>
    <w:rsid w:val="002B4817"/>
    <w:rsid w:val="002C0F91"/>
    <w:rsid w:val="002C74B1"/>
    <w:rsid w:val="00321B03"/>
    <w:rsid w:val="00324305"/>
    <w:rsid w:val="00324742"/>
    <w:rsid w:val="00325DE8"/>
    <w:rsid w:val="003275F1"/>
    <w:rsid w:val="003324CE"/>
    <w:rsid w:val="0033468C"/>
    <w:rsid w:val="00335AB6"/>
    <w:rsid w:val="00335E1A"/>
    <w:rsid w:val="003403E8"/>
    <w:rsid w:val="00362AA9"/>
    <w:rsid w:val="00372123"/>
    <w:rsid w:val="0039065D"/>
    <w:rsid w:val="003A6FF3"/>
    <w:rsid w:val="003A7BC7"/>
    <w:rsid w:val="003D3578"/>
    <w:rsid w:val="003D77AD"/>
    <w:rsid w:val="003E0F1D"/>
    <w:rsid w:val="003E77A7"/>
    <w:rsid w:val="003F6157"/>
    <w:rsid w:val="004349F6"/>
    <w:rsid w:val="00441744"/>
    <w:rsid w:val="00447A52"/>
    <w:rsid w:val="00450CDC"/>
    <w:rsid w:val="004529A9"/>
    <w:rsid w:val="00474059"/>
    <w:rsid w:val="00480E9B"/>
    <w:rsid w:val="00483993"/>
    <w:rsid w:val="0048458A"/>
    <w:rsid w:val="00497860"/>
    <w:rsid w:val="004B6A79"/>
    <w:rsid w:val="004D2A31"/>
    <w:rsid w:val="004D62CA"/>
    <w:rsid w:val="004E3748"/>
    <w:rsid w:val="005062DE"/>
    <w:rsid w:val="00514B3D"/>
    <w:rsid w:val="005162A1"/>
    <w:rsid w:val="005170D3"/>
    <w:rsid w:val="005255CD"/>
    <w:rsid w:val="00533D04"/>
    <w:rsid w:val="00565158"/>
    <w:rsid w:val="00577A60"/>
    <w:rsid w:val="005817DC"/>
    <w:rsid w:val="00586F39"/>
    <w:rsid w:val="00596BAC"/>
    <w:rsid w:val="005C3093"/>
    <w:rsid w:val="005C39EA"/>
    <w:rsid w:val="005D5586"/>
    <w:rsid w:val="005E1FB2"/>
    <w:rsid w:val="005E7B68"/>
    <w:rsid w:val="00602E7E"/>
    <w:rsid w:val="0060534A"/>
    <w:rsid w:val="006058EF"/>
    <w:rsid w:val="00615DE6"/>
    <w:rsid w:val="006219E1"/>
    <w:rsid w:val="006256E8"/>
    <w:rsid w:val="00627F20"/>
    <w:rsid w:val="0063488D"/>
    <w:rsid w:val="0066012E"/>
    <w:rsid w:val="00662F84"/>
    <w:rsid w:val="00664C82"/>
    <w:rsid w:val="0066561A"/>
    <w:rsid w:val="0067357B"/>
    <w:rsid w:val="00682189"/>
    <w:rsid w:val="00685ED5"/>
    <w:rsid w:val="00690641"/>
    <w:rsid w:val="00692CBC"/>
    <w:rsid w:val="00697A6E"/>
    <w:rsid w:val="006A1724"/>
    <w:rsid w:val="006A7B6C"/>
    <w:rsid w:val="006A7DF1"/>
    <w:rsid w:val="006B621A"/>
    <w:rsid w:val="006B6434"/>
    <w:rsid w:val="006C1F1F"/>
    <w:rsid w:val="006C20FE"/>
    <w:rsid w:val="00700013"/>
    <w:rsid w:val="00720C1D"/>
    <w:rsid w:val="00722077"/>
    <w:rsid w:val="00723AF3"/>
    <w:rsid w:val="00731FEB"/>
    <w:rsid w:val="007373DE"/>
    <w:rsid w:val="007417E3"/>
    <w:rsid w:val="00763498"/>
    <w:rsid w:val="0077139D"/>
    <w:rsid w:val="00777E2C"/>
    <w:rsid w:val="00780E53"/>
    <w:rsid w:val="007822FB"/>
    <w:rsid w:val="00785592"/>
    <w:rsid w:val="007A2D6C"/>
    <w:rsid w:val="007D7905"/>
    <w:rsid w:val="007E150B"/>
    <w:rsid w:val="007E4402"/>
    <w:rsid w:val="007F7F4A"/>
    <w:rsid w:val="00801206"/>
    <w:rsid w:val="00807250"/>
    <w:rsid w:val="00813E7F"/>
    <w:rsid w:val="0084786B"/>
    <w:rsid w:val="00857E53"/>
    <w:rsid w:val="00862473"/>
    <w:rsid w:val="00874E1C"/>
    <w:rsid w:val="008871E6"/>
    <w:rsid w:val="008B19CA"/>
    <w:rsid w:val="008B3258"/>
    <w:rsid w:val="008B32BF"/>
    <w:rsid w:val="008B43B2"/>
    <w:rsid w:val="008D11ED"/>
    <w:rsid w:val="008D24E1"/>
    <w:rsid w:val="008F1AD1"/>
    <w:rsid w:val="008F2AE8"/>
    <w:rsid w:val="008F3A68"/>
    <w:rsid w:val="008F4A0D"/>
    <w:rsid w:val="008F6A0B"/>
    <w:rsid w:val="008F7177"/>
    <w:rsid w:val="00900C5D"/>
    <w:rsid w:val="00902381"/>
    <w:rsid w:val="009116A6"/>
    <w:rsid w:val="009123D8"/>
    <w:rsid w:val="009163AC"/>
    <w:rsid w:val="00916A7F"/>
    <w:rsid w:val="009369AB"/>
    <w:rsid w:val="00944EE4"/>
    <w:rsid w:val="00955638"/>
    <w:rsid w:val="009662D1"/>
    <w:rsid w:val="00966784"/>
    <w:rsid w:val="00971DA0"/>
    <w:rsid w:val="009A3D86"/>
    <w:rsid w:val="009B1381"/>
    <w:rsid w:val="009D36BE"/>
    <w:rsid w:val="009E242A"/>
    <w:rsid w:val="009E7CD2"/>
    <w:rsid w:val="009F22B4"/>
    <w:rsid w:val="00A11D08"/>
    <w:rsid w:val="00A11DE9"/>
    <w:rsid w:val="00A13BE6"/>
    <w:rsid w:val="00A36FC3"/>
    <w:rsid w:val="00A5715A"/>
    <w:rsid w:val="00A658C7"/>
    <w:rsid w:val="00A70237"/>
    <w:rsid w:val="00A906AD"/>
    <w:rsid w:val="00A9799B"/>
    <w:rsid w:val="00AA45BD"/>
    <w:rsid w:val="00AC7836"/>
    <w:rsid w:val="00AD7BBD"/>
    <w:rsid w:val="00AE17AC"/>
    <w:rsid w:val="00AE6AD9"/>
    <w:rsid w:val="00B074B7"/>
    <w:rsid w:val="00B14829"/>
    <w:rsid w:val="00B14C20"/>
    <w:rsid w:val="00B33FEE"/>
    <w:rsid w:val="00B34666"/>
    <w:rsid w:val="00B47989"/>
    <w:rsid w:val="00B6140D"/>
    <w:rsid w:val="00B765A6"/>
    <w:rsid w:val="00B80F4C"/>
    <w:rsid w:val="00B97BE0"/>
    <w:rsid w:val="00BB2845"/>
    <w:rsid w:val="00BB3183"/>
    <w:rsid w:val="00BC30F8"/>
    <w:rsid w:val="00C25587"/>
    <w:rsid w:val="00C33123"/>
    <w:rsid w:val="00C36138"/>
    <w:rsid w:val="00C36190"/>
    <w:rsid w:val="00C43488"/>
    <w:rsid w:val="00C47E93"/>
    <w:rsid w:val="00C616B7"/>
    <w:rsid w:val="00C64A62"/>
    <w:rsid w:val="00C80B3C"/>
    <w:rsid w:val="00C853F4"/>
    <w:rsid w:val="00CA103B"/>
    <w:rsid w:val="00CA125A"/>
    <w:rsid w:val="00CA6355"/>
    <w:rsid w:val="00CB66B4"/>
    <w:rsid w:val="00CC72A8"/>
    <w:rsid w:val="00CE1EE5"/>
    <w:rsid w:val="00CE3CED"/>
    <w:rsid w:val="00CF59FD"/>
    <w:rsid w:val="00D01B56"/>
    <w:rsid w:val="00D11529"/>
    <w:rsid w:val="00D23CFB"/>
    <w:rsid w:val="00D266A2"/>
    <w:rsid w:val="00D32539"/>
    <w:rsid w:val="00D37BE2"/>
    <w:rsid w:val="00D44091"/>
    <w:rsid w:val="00D600C4"/>
    <w:rsid w:val="00D609CE"/>
    <w:rsid w:val="00D80C15"/>
    <w:rsid w:val="00D836FC"/>
    <w:rsid w:val="00D87EF7"/>
    <w:rsid w:val="00D93406"/>
    <w:rsid w:val="00DA1878"/>
    <w:rsid w:val="00DA26C2"/>
    <w:rsid w:val="00DA454E"/>
    <w:rsid w:val="00DA48EA"/>
    <w:rsid w:val="00DA5CC9"/>
    <w:rsid w:val="00DB4280"/>
    <w:rsid w:val="00E07D96"/>
    <w:rsid w:val="00E13A84"/>
    <w:rsid w:val="00E20558"/>
    <w:rsid w:val="00E31506"/>
    <w:rsid w:val="00E43A7E"/>
    <w:rsid w:val="00E81A38"/>
    <w:rsid w:val="00E9132D"/>
    <w:rsid w:val="00E92221"/>
    <w:rsid w:val="00E969ED"/>
    <w:rsid w:val="00EA5225"/>
    <w:rsid w:val="00ED0CC8"/>
    <w:rsid w:val="00ED5D51"/>
    <w:rsid w:val="00EE46E2"/>
    <w:rsid w:val="00EE5137"/>
    <w:rsid w:val="00F02ABE"/>
    <w:rsid w:val="00F0733A"/>
    <w:rsid w:val="00F161D2"/>
    <w:rsid w:val="00F2107A"/>
    <w:rsid w:val="00F53C52"/>
    <w:rsid w:val="00F620AE"/>
    <w:rsid w:val="00F76C12"/>
    <w:rsid w:val="00F812AE"/>
    <w:rsid w:val="00F8670C"/>
    <w:rsid w:val="00F9415A"/>
    <w:rsid w:val="00F976D7"/>
    <w:rsid w:val="00FA6BFC"/>
    <w:rsid w:val="00FB5579"/>
    <w:rsid w:val="00FB6A82"/>
    <w:rsid w:val="00FC6380"/>
    <w:rsid w:val="00FD008C"/>
    <w:rsid w:val="00FE291F"/>
    <w:rsid w:val="00FE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F128A0"/>
  <w14:defaultImageDpi w14:val="300"/>
  <w15:docId w15:val="{C50B7A2D-44E3-4D54-877D-F2FA00A4C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nhideWhenUsed/>
    <w:qFormat/>
    <w:rsid w:val="00062AAF"/>
    <w:pPr>
      <w:keepNext/>
      <w:outlineLvl w:val="1"/>
    </w:pPr>
    <w:rPr>
      <w:rFonts w:ascii="Arial" w:eastAsia="Times New Roman" w:hAnsi="Arial" w:cs="Times New Roman"/>
      <w:b/>
      <w:color w:val="0000FF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82A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2A23"/>
  </w:style>
  <w:style w:type="paragraph" w:styleId="Fuzeile">
    <w:name w:val="footer"/>
    <w:basedOn w:val="Standard"/>
    <w:link w:val="FuzeileZchn"/>
    <w:uiPriority w:val="99"/>
    <w:unhideWhenUsed/>
    <w:rsid w:val="00082A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2A23"/>
  </w:style>
  <w:style w:type="paragraph" w:customStyle="1" w:styleId="EinfAbs">
    <w:name w:val="[Einf. Abs.]"/>
    <w:basedOn w:val="Standard"/>
    <w:uiPriority w:val="99"/>
    <w:rsid w:val="0007241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Seitenzahl">
    <w:name w:val="page number"/>
    <w:basedOn w:val="Absatz-Standardschriftart"/>
    <w:uiPriority w:val="99"/>
    <w:semiHidden/>
    <w:unhideWhenUsed/>
    <w:rsid w:val="00DA26C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26C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26C2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qFormat/>
    <w:rsid w:val="0029054A"/>
    <w:pPr>
      <w:ind w:left="720"/>
      <w:contextualSpacing/>
    </w:pPr>
    <w:rPr>
      <w:rFonts w:ascii="Cambria" w:eastAsia="MS Mincho" w:hAnsi="Cambria" w:cs="Times New Roman"/>
    </w:rPr>
  </w:style>
  <w:style w:type="paragraph" w:styleId="StandardWeb">
    <w:name w:val="Normal (Web)"/>
    <w:basedOn w:val="Standard"/>
    <w:uiPriority w:val="99"/>
    <w:semiHidden/>
    <w:unhideWhenUsed/>
    <w:rsid w:val="008F717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ett">
    <w:name w:val="Strong"/>
    <w:basedOn w:val="Absatz-Standardschriftart"/>
    <w:uiPriority w:val="22"/>
    <w:qFormat/>
    <w:rsid w:val="008F7177"/>
    <w:rPr>
      <w:b/>
      <w:bCs/>
    </w:rPr>
  </w:style>
  <w:style w:type="character" w:customStyle="1" w:styleId="apple-converted-space">
    <w:name w:val="apple-converted-space"/>
    <w:basedOn w:val="Absatz-Standardschriftart"/>
    <w:rsid w:val="008F7177"/>
  </w:style>
  <w:style w:type="character" w:styleId="Hyperlink">
    <w:name w:val="Hyperlink"/>
    <w:basedOn w:val="Absatz-Standardschriftart"/>
    <w:uiPriority w:val="99"/>
    <w:unhideWhenUsed/>
    <w:rsid w:val="008F7177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062AAF"/>
    <w:rPr>
      <w:rFonts w:ascii="Arial" w:eastAsia="Times New Roman" w:hAnsi="Arial" w:cs="Times New Roman"/>
      <w:b/>
      <w:color w:val="0000FF"/>
      <w:lang w:eastAsia="en-US"/>
    </w:rPr>
  </w:style>
  <w:style w:type="table" w:styleId="Tabellenraster">
    <w:name w:val="Table Grid"/>
    <w:basedOn w:val="NormaleTabelle"/>
    <w:uiPriority w:val="59"/>
    <w:rsid w:val="00062AAF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9B138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B138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B138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B138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B1381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C47E93"/>
  </w:style>
  <w:style w:type="character" w:styleId="NichtaufgelsteErwhnung">
    <w:name w:val="Unresolved Mention"/>
    <w:basedOn w:val="Absatz-Standardschriftart"/>
    <w:uiPriority w:val="99"/>
    <w:rsid w:val="00A11DE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11D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use-of-resources-stuttgart.de/angebote/antragsformulare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orum-der-kulturen.de/datenschutzerklaerung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Forum\00_Neu\200623_Vorlage_Hochformat_Oran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C31CFB-1F03-284E-A407-D65FFA516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K:\Forum\00_Neu\200623_Vorlage_Hochformat_Orange.dotx</Template>
  <TotalTime>0</TotalTime>
  <Pages>3</Pages>
  <Words>265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Forum der Kulturen</Company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Sabrina Hohbach</cp:lastModifiedBy>
  <cp:revision>7</cp:revision>
  <cp:lastPrinted>2020-05-11T10:41:00Z</cp:lastPrinted>
  <dcterms:created xsi:type="dcterms:W3CDTF">2022-06-23T13:05:00Z</dcterms:created>
  <dcterms:modified xsi:type="dcterms:W3CDTF">2024-03-22T08:52:00Z</dcterms:modified>
</cp:coreProperties>
</file>